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21EAE" w14:textId="4F7D3946" w:rsidR="00AA7C01" w:rsidRPr="00B02B07" w:rsidRDefault="50DFE56B" w:rsidP="50DFE56B">
      <w:pPr>
        <w:jc w:val="center"/>
      </w:pPr>
      <w:r>
        <w:rPr>
          <w:noProof/>
        </w:rPr>
        <w:drawing>
          <wp:inline distT="0" distB="0" distL="0" distR="0" wp14:anchorId="37370512" wp14:editId="22F292B3">
            <wp:extent cx="3201822" cy="1049699"/>
            <wp:effectExtent l="19050" t="0" r="0" b="0"/>
            <wp:docPr id="3" name="Picture 2" descr="C:\Documents and Settings\Care3\Desktop\St Johns Care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bwMode="auto">
                    <a:xfrm>
                      <a:off x="0" y="0"/>
                      <a:ext cx="3201822" cy="1049699"/>
                    </a:xfrm>
                    <a:prstGeom prst="rect">
                      <a:avLst/>
                    </a:prstGeom>
                    <a:noFill/>
                    <a:ln w="9525">
                      <a:noFill/>
                      <a:miter lim="800000"/>
                      <a:headEnd/>
                      <a:tailEnd/>
                    </a:ln>
                  </pic:spPr>
                </pic:pic>
              </a:graphicData>
            </a:graphic>
          </wp:inline>
        </w:drawing>
      </w:r>
    </w:p>
    <w:p w14:paraId="2E5FC377" w14:textId="77777777" w:rsidR="00AA7C01" w:rsidRPr="00B02B07" w:rsidRDefault="00AA7C01" w:rsidP="00AA7C01">
      <w:pPr>
        <w:rPr>
          <w:rFonts w:asciiTheme="minorHAnsi" w:hAnsiTheme="minorHAnsi"/>
          <w:color w:val="0070C0"/>
        </w:rPr>
      </w:pPr>
    </w:p>
    <w:p w14:paraId="1C5ED1D3" w14:textId="77777777" w:rsidR="00AA7C01" w:rsidRPr="00B02B07" w:rsidRDefault="00AA7C01" w:rsidP="00AA7C01">
      <w:pPr>
        <w:jc w:val="center"/>
        <w:rPr>
          <w:rFonts w:asciiTheme="minorHAnsi" w:hAnsiTheme="minorHAnsi"/>
        </w:rPr>
      </w:pPr>
    </w:p>
    <w:p w14:paraId="46F76A5B" w14:textId="62A2EF08" w:rsidR="00AA7C01" w:rsidRPr="00950306" w:rsidRDefault="00AA7C01" w:rsidP="00950306">
      <w:pPr>
        <w:jc w:val="center"/>
        <w:rPr>
          <w:rFonts w:ascii="Calibri Light" w:eastAsia="Calibri Light" w:hAnsi="Calibri Light" w:cs="Calibri Light"/>
          <w:sz w:val="32"/>
          <w:szCs w:val="32"/>
        </w:rPr>
      </w:pPr>
      <w:r w:rsidRPr="50DFE56B">
        <w:rPr>
          <w:rFonts w:ascii="Calibri Light" w:eastAsia="Calibri Light" w:hAnsi="Calibri Light" w:cs="Calibri Light"/>
          <w:sz w:val="32"/>
          <w:szCs w:val="32"/>
        </w:rPr>
        <w:t>POLIC</w:t>
      </w:r>
      <w:r w:rsidR="00CE7EE2">
        <w:rPr>
          <w:rFonts w:ascii="Calibri Light" w:eastAsia="Calibri Light" w:hAnsi="Calibri Light" w:cs="Calibri Light"/>
          <w:sz w:val="32"/>
          <w:szCs w:val="32"/>
        </w:rPr>
        <w:t>Y</w:t>
      </w:r>
      <w:r w:rsidRPr="50DFE56B">
        <w:rPr>
          <w:rFonts w:ascii="Calibri Light" w:eastAsia="Calibri Light" w:hAnsi="Calibri Light" w:cs="Calibri Light"/>
          <w:sz w:val="32"/>
          <w:szCs w:val="32"/>
        </w:rPr>
        <w:t xml:space="preserve"> DOCUMENT</w:t>
      </w:r>
    </w:p>
    <w:p w14:paraId="1CB811DB" w14:textId="77777777" w:rsidR="00AA7C01" w:rsidRPr="00B02B07" w:rsidRDefault="00AA7C01" w:rsidP="50DFE56B">
      <w:pPr>
        <w:rPr>
          <w:rFonts w:ascii="Calibri Light" w:eastAsia="Calibri Light" w:hAnsi="Calibri Light" w:cs="Calibri Light"/>
          <w:color w:val="0070C0"/>
          <w:sz w:val="22"/>
          <w:szCs w:val="22"/>
        </w:rPr>
      </w:pPr>
    </w:p>
    <w:tbl>
      <w:tblPr>
        <w:tblStyle w:val="TableGrid"/>
        <w:tblW w:w="0" w:type="auto"/>
        <w:tblInd w:w="279" w:type="dxa"/>
        <w:tblLook w:val="04A0" w:firstRow="1" w:lastRow="0" w:firstColumn="1" w:lastColumn="0" w:noHBand="0" w:noVBand="1"/>
      </w:tblPr>
      <w:tblGrid>
        <w:gridCol w:w="2963"/>
        <w:gridCol w:w="5818"/>
      </w:tblGrid>
      <w:tr w:rsidR="00AA7C01" w:rsidRPr="00B02B07" w14:paraId="46E62964" w14:textId="77777777" w:rsidTr="005A46E1">
        <w:tc>
          <w:tcPr>
            <w:tcW w:w="2963" w:type="dxa"/>
            <w:tcBorders>
              <w:bottom w:val="single" w:sz="4" w:space="0" w:color="auto"/>
            </w:tcBorders>
            <w:tcMar>
              <w:top w:w="113" w:type="dxa"/>
              <w:bottom w:w="113" w:type="dxa"/>
            </w:tcMar>
          </w:tcPr>
          <w:p w14:paraId="5C91CE81" w14:textId="77777777" w:rsidR="00AA7C01" w:rsidRPr="00B02B07" w:rsidRDefault="00AA7C01" w:rsidP="50DFE56B">
            <w:pPr>
              <w:rPr>
                <w:rFonts w:ascii="Calibri Light" w:eastAsia="Calibri Light" w:hAnsi="Calibri Light" w:cs="Calibri Light"/>
                <w:b/>
                <w:bCs/>
                <w:color w:val="000000" w:themeColor="text1"/>
                <w:sz w:val="22"/>
                <w:szCs w:val="22"/>
              </w:rPr>
            </w:pPr>
            <w:r w:rsidRPr="50DFE56B">
              <w:rPr>
                <w:rFonts w:ascii="Calibri Light" w:eastAsia="Calibri Light" w:hAnsi="Calibri Light" w:cs="Calibri Light"/>
                <w:b/>
                <w:bCs/>
                <w:color w:val="000000" w:themeColor="text1"/>
                <w:sz w:val="22"/>
                <w:szCs w:val="22"/>
              </w:rPr>
              <w:t>Policy</w:t>
            </w:r>
          </w:p>
        </w:tc>
        <w:tc>
          <w:tcPr>
            <w:tcW w:w="5818" w:type="dxa"/>
            <w:tcBorders>
              <w:bottom w:val="single" w:sz="4" w:space="0" w:color="auto"/>
            </w:tcBorders>
            <w:tcMar>
              <w:top w:w="113" w:type="dxa"/>
              <w:bottom w:w="113" w:type="dxa"/>
            </w:tcMar>
          </w:tcPr>
          <w:p w14:paraId="60AC23CC" w14:textId="1FB8EC1C" w:rsidR="00AA7C01" w:rsidRPr="005A46E1" w:rsidRDefault="005306BC" w:rsidP="50DFE56B">
            <w:pPr>
              <w:rPr>
                <w:rFonts w:ascii="Calibri Light" w:eastAsia="Calibri Light" w:hAnsi="Calibri Light" w:cs="Calibri Light"/>
                <w:b/>
                <w:bCs/>
                <w:color w:val="000000" w:themeColor="text1"/>
                <w:sz w:val="22"/>
                <w:szCs w:val="22"/>
              </w:rPr>
            </w:pPr>
            <w:r w:rsidRPr="005A46E1">
              <w:rPr>
                <w:rFonts w:ascii="Calibri Light" w:eastAsia="Calibri Light" w:hAnsi="Calibri Light" w:cs="Calibri Light"/>
                <w:b/>
                <w:bCs/>
                <w:color w:val="000000" w:themeColor="text1"/>
                <w:sz w:val="22"/>
                <w:szCs w:val="22"/>
              </w:rPr>
              <w:t xml:space="preserve">ST JOHN’S CARE </w:t>
            </w:r>
            <w:r w:rsidR="00F95950" w:rsidRPr="005A46E1">
              <w:rPr>
                <w:rFonts w:ascii="Calibri Light" w:eastAsia="Calibri Light" w:hAnsi="Calibri Light" w:cs="Calibri Light"/>
                <w:b/>
                <w:bCs/>
                <w:color w:val="000000" w:themeColor="text1"/>
                <w:sz w:val="22"/>
                <w:szCs w:val="22"/>
              </w:rPr>
              <w:t xml:space="preserve">PRIVACY </w:t>
            </w:r>
            <w:r w:rsidR="00FE1BB0">
              <w:rPr>
                <w:rFonts w:ascii="Calibri Light" w:eastAsia="Calibri Light" w:hAnsi="Calibri Light" w:cs="Calibri Light"/>
                <w:b/>
                <w:bCs/>
                <w:color w:val="000000" w:themeColor="text1"/>
                <w:sz w:val="22"/>
                <w:szCs w:val="22"/>
              </w:rPr>
              <w:t xml:space="preserve">POLICY </w:t>
            </w:r>
          </w:p>
        </w:tc>
      </w:tr>
      <w:tr w:rsidR="00AA7C01" w:rsidRPr="00B02B07" w14:paraId="39E96F43" w14:textId="77777777" w:rsidTr="005A46E1">
        <w:tc>
          <w:tcPr>
            <w:tcW w:w="2963" w:type="dxa"/>
            <w:tcMar>
              <w:top w:w="113" w:type="dxa"/>
              <w:bottom w:w="113" w:type="dxa"/>
            </w:tcMar>
          </w:tcPr>
          <w:p w14:paraId="742EF5D1" w14:textId="77777777" w:rsidR="00AA7C01" w:rsidRPr="00B02B07" w:rsidRDefault="00AA7C01" w:rsidP="50DFE56B">
            <w:pPr>
              <w:rPr>
                <w:rFonts w:ascii="Calibri Light" w:eastAsia="Calibri Light" w:hAnsi="Calibri Light" w:cs="Calibri Light"/>
                <w:color w:val="000000" w:themeColor="text1"/>
                <w:sz w:val="22"/>
                <w:szCs w:val="22"/>
              </w:rPr>
            </w:pPr>
            <w:r w:rsidRPr="50DFE56B">
              <w:rPr>
                <w:rFonts w:ascii="Calibri Light" w:eastAsia="Calibri Light" w:hAnsi="Calibri Light" w:cs="Calibri Light"/>
                <w:color w:val="000000" w:themeColor="text1"/>
                <w:sz w:val="22"/>
                <w:szCs w:val="22"/>
              </w:rPr>
              <w:t>Responsible person</w:t>
            </w:r>
          </w:p>
        </w:tc>
        <w:tc>
          <w:tcPr>
            <w:tcW w:w="5818" w:type="dxa"/>
            <w:tcMar>
              <w:top w:w="113" w:type="dxa"/>
              <w:bottom w:w="113" w:type="dxa"/>
            </w:tcMar>
          </w:tcPr>
          <w:p w14:paraId="48993DEC" w14:textId="1B05AA45" w:rsidR="00AA7C01" w:rsidRPr="00B02B07" w:rsidRDefault="007C0F3A" w:rsidP="50DFE56B">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MANAGING DIRECTOR</w:t>
            </w:r>
          </w:p>
        </w:tc>
      </w:tr>
      <w:tr w:rsidR="00AA7C01" w:rsidRPr="00B02B07" w14:paraId="4EC55E36" w14:textId="77777777" w:rsidTr="005A46E1">
        <w:tc>
          <w:tcPr>
            <w:tcW w:w="2963" w:type="dxa"/>
            <w:tcMar>
              <w:top w:w="113" w:type="dxa"/>
              <w:bottom w:w="113" w:type="dxa"/>
            </w:tcMar>
          </w:tcPr>
          <w:p w14:paraId="4B5E1FBA" w14:textId="77777777" w:rsidR="00AA7C01" w:rsidRPr="00B02B07" w:rsidRDefault="00AA7C01" w:rsidP="50DFE56B">
            <w:pPr>
              <w:rPr>
                <w:rFonts w:ascii="Calibri Light" w:eastAsia="Calibri Light" w:hAnsi="Calibri Light" w:cs="Calibri Light"/>
                <w:color w:val="000000" w:themeColor="text1"/>
                <w:sz w:val="22"/>
                <w:szCs w:val="22"/>
              </w:rPr>
            </w:pPr>
            <w:r w:rsidRPr="50DFE56B">
              <w:rPr>
                <w:rFonts w:ascii="Calibri Light" w:eastAsia="Calibri Light" w:hAnsi="Calibri Light" w:cs="Calibri Light"/>
                <w:color w:val="000000" w:themeColor="text1"/>
                <w:sz w:val="22"/>
                <w:szCs w:val="22"/>
              </w:rPr>
              <w:t>Electronic file name</w:t>
            </w:r>
          </w:p>
        </w:tc>
        <w:tc>
          <w:tcPr>
            <w:tcW w:w="5818" w:type="dxa"/>
            <w:tcMar>
              <w:top w:w="113" w:type="dxa"/>
              <w:bottom w:w="113" w:type="dxa"/>
            </w:tcMar>
          </w:tcPr>
          <w:p w14:paraId="74F3F9DC" w14:textId="1B142B83" w:rsidR="00AA7C01" w:rsidRPr="00B02B07" w:rsidRDefault="00B66B56" w:rsidP="50DFE56B">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COMPLIANCE</w:t>
            </w:r>
            <w:r w:rsidR="00065699">
              <w:rPr>
                <w:rFonts w:ascii="Calibri Light" w:eastAsia="Calibri Light" w:hAnsi="Calibri Light" w:cs="Calibri Light"/>
                <w:color w:val="000000" w:themeColor="text1"/>
                <w:sz w:val="22"/>
                <w:szCs w:val="22"/>
              </w:rPr>
              <w:t xml:space="preserve"> – </w:t>
            </w:r>
            <w:r w:rsidR="00FA4DC6">
              <w:rPr>
                <w:rFonts w:ascii="Calibri Light" w:eastAsia="Calibri Light" w:hAnsi="Calibri Light" w:cs="Calibri Light"/>
                <w:color w:val="000000" w:themeColor="text1"/>
                <w:sz w:val="22"/>
                <w:szCs w:val="22"/>
              </w:rPr>
              <w:t xml:space="preserve">POLICIES </w:t>
            </w:r>
            <w:r w:rsidR="00F45663">
              <w:rPr>
                <w:rFonts w:ascii="Calibri Light" w:eastAsia="Calibri Light" w:hAnsi="Calibri Light" w:cs="Calibri Light"/>
                <w:color w:val="000000" w:themeColor="text1"/>
                <w:sz w:val="22"/>
                <w:szCs w:val="22"/>
              </w:rPr>
              <w:t>AND PROCEDURES</w:t>
            </w:r>
          </w:p>
        </w:tc>
      </w:tr>
      <w:tr w:rsidR="00AA7C01" w:rsidRPr="00B02B07" w14:paraId="7E5704DF" w14:textId="77777777" w:rsidTr="005A46E1">
        <w:tc>
          <w:tcPr>
            <w:tcW w:w="2963" w:type="dxa"/>
            <w:tcMar>
              <w:top w:w="113" w:type="dxa"/>
              <w:bottom w:w="113" w:type="dxa"/>
            </w:tcMar>
          </w:tcPr>
          <w:p w14:paraId="04BC3009" w14:textId="77777777" w:rsidR="00AA7C01" w:rsidRPr="00B02B07" w:rsidRDefault="00AA7C01" w:rsidP="50DFE56B">
            <w:pPr>
              <w:rPr>
                <w:rFonts w:ascii="Calibri Light" w:eastAsia="Calibri Light" w:hAnsi="Calibri Light" w:cs="Calibri Light"/>
                <w:color w:val="000000" w:themeColor="text1"/>
                <w:sz w:val="22"/>
                <w:szCs w:val="22"/>
              </w:rPr>
            </w:pPr>
            <w:r w:rsidRPr="50DFE56B">
              <w:rPr>
                <w:rFonts w:ascii="Calibri Light" w:eastAsia="Calibri Light" w:hAnsi="Calibri Light" w:cs="Calibri Light"/>
                <w:color w:val="000000" w:themeColor="text1"/>
                <w:sz w:val="22"/>
                <w:szCs w:val="22"/>
              </w:rPr>
              <w:t>Where held</w:t>
            </w:r>
          </w:p>
        </w:tc>
        <w:tc>
          <w:tcPr>
            <w:tcW w:w="5818" w:type="dxa"/>
            <w:tcMar>
              <w:top w:w="113" w:type="dxa"/>
              <w:bottom w:w="113" w:type="dxa"/>
            </w:tcMar>
          </w:tcPr>
          <w:p w14:paraId="428B8AC2" w14:textId="004F7526" w:rsidR="002E2F17" w:rsidRPr="00B02B07" w:rsidRDefault="00325D6E" w:rsidP="005306BC">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CONTROLLED</w:t>
            </w:r>
            <w:r w:rsidR="00805C07">
              <w:rPr>
                <w:rFonts w:ascii="Calibri Light" w:eastAsia="Calibri Light" w:hAnsi="Calibri Light" w:cs="Calibri Light"/>
                <w:color w:val="000000" w:themeColor="text1"/>
                <w:sz w:val="22"/>
                <w:szCs w:val="22"/>
              </w:rPr>
              <w:t xml:space="preserve"> DRIVE</w:t>
            </w:r>
            <w:r>
              <w:rPr>
                <w:rFonts w:ascii="Calibri Light" w:eastAsia="Calibri Light" w:hAnsi="Calibri Light" w:cs="Calibri Light"/>
                <w:color w:val="000000" w:themeColor="text1"/>
                <w:sz w:val="22"/>
                <w:szCs w:val="22"/>
              </w:rPr>
              <w:t xml:space="preserve"> – OPERATIONAL P</w:t>
            </w:r>
            <w:r w:rsidR="005306BC">
              <w:rPr>
                <w:rFonts w:ascii="Calibri Light" w:eastAsia="Calibri Light" w:hAnsi="Calibri Light" w:cs="Calibri Light"/>
                <w:color w:val="000000" w:themeColor="text1"/>
                <w:sz w:val="22"/>
                <w:szCs w:val="22"/>
              </w:rPr>
              <w:t>OLICIES</w:t>
            </w:r>
            <w:r w:rsidR="00805C07">
              <w:rPr>
                <w:rFonts w:ascii="Calibri Light" w:eastAsia="Calibri Light" w:hAnsi="Calibri Light" w:cs="Calibri Light"/>
                <w:color w:val="000000" w:themeColor="text1"/>
                <w:sz w:val="22"/>
                <w:szCs w:val="22"/>
              </w:rPr>
              <w:t xml:space="preserve"> &amp; PROCEDURES</w:t>
            </w:r>
            <w:r w:rsidR="00A267F3">
              <w:rPr>
                <w:rFonts w:ascii="Calibri Light" w:eastAsia="Calibri Light" w:hAnsi="Calibri Light" w:cs="Calibri Light"/>
                <w:color w:val="000000" w:themeColor="text1"/>
                <w:sz w:val="22"/>
                <w:szCs w:val="22"/>
              </w:rPr>
              <w:t xml:space="preserve"> </w:t>
            </w:r>
          </w:p>
        </w:tc>
      </w:tr>
      <w:tr w:rsidR="00AA7C01" w:rsidRPr="00B02B07" w14:paraId="4A4351B5" w14:textId="77777777" w:rsidTr="005A46E1">
        <w:tc>
          <w:tcPr>
            <w:tcW w:w="2963" w:type="dxa"/>
            <w:tcBorders>
              <w:bottom w:val="single" w:sz="4" w:space="0" w:color="auto"/>
            </w:tcBorders>
            <w:tcMar>
              <w:top w:w="113" w:type="dxa"/>
              <w:bottom w:w="113" w:type="dxa"/>
            </w:tcMar>
          </w:tcPr>
          <w:p w14:paraId="6B62DB64" w14:textId="22328CB9" w:rsidR="00AA7C01" w:rsidRPr="00B02B07" w:rsidRDefault="00AA7C01" w:rsidP="50DFE56B">
            <w:pPr>
              <w:rPr>
                <w:rFonts w:ascii="Calibri Light" w:eastAsia="Calibri Light" w:hAnsi="Calibri Light" w:cs="Calibri Light"/>
                <w:color w:val="000000" w:themeColor="text1"/>
                <w:sz w:val="22"/>
                <w:szCs w:val="22"/>
              </w:rPr>
            </w:pPr>
            <w:r w:rsidRPr="50DFE56B">
              <w:rPr>
                <w:rFonts w:ascii="Calibri Light" w:eastAsia="Calibri Light" w:hAnsi="Calibri Light" w:cs="Calibri Light"/>
                <w:color w:val="000000" w:themeColor="text1"/>
                <w:sz w:val="22"/>
                <w:szCs w:val="22"/>
              </w:rPr>
              <w:t>First introduced</w:t>
            </w:r>
          </w:p>
        </w:tc>
        <w:tc>
          <w:tcPr>
            <w:tcW w:w="5818" w:type="dxa"/>
            <w:tcMar>
              <w:top w:w="113" w:type="dxa"/>
              <w:bottom w:w="113" w:type="dxa"/>
            </w:tcMar>
          </w:tcPr>
          <w:p w14:paraId="4A87793F" w14:textId="2FBD3EC1" w:rsidR="000C7FCA" w:rsidRPr="00B02B07" w:rsidRDefault="00087E03" w:rsidP="50DFE56B">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22</w:t>
            </w:r>
            <w:r w:rsidR="000C59A2">
              <w:rPr>
                <w:rFonts w:ascii="Calibri Light" w:eastAsia="Calibri Light" w:hAnsi="Calibri Light" w:cs="Calibri Light"/>
                <w:color w:val="000000" w:themeColor="text1"/>
                <w:sz w:val="22"/>
                <w:szCs w:val="22"/>
              </w:rPr>
              <w:t xml:space="preserve"> October 2024</w:t>
            </w:r>
          </w:p>
        </w:tc>
      </w:tr>
      <w:tr w:rsidR="00AA7C01" w:rsidRPr="00B02B07" w14:paraId="291FFAE6" w14:textId="77777777" w:rsidTr="005A46E1">
        <w:trPr>
          <w:trHeight w:val="17"/>
        </w:trPr>
        <w:tc>
          <w:tcPr>
            <w:tcW w:w="2963" w:type="dxa"/>
            <w:tcBorders>
              <w:top w:val="single" w:sz="4" w:space="0" w:color="auto"/>
            </w:tcBorders>
            <w:tcMar>
              <w:top w:w="113" w:type="dxa"/>
              <w:bottom w:w="113" w:type="dxa"/>
            </w:tcMar>
          </w:tcPr>
          <w:p w14:paraId="13A27535" w14:textId="5A510D56" w:rsidR="00AA7C01" w:rsidRPr="00B02B07" w:rsidRDefault="00AA7C01" w:rsidP="50DFE56B">
            <w:pPr>
              <w:rPr>
                <w:rFonts w:ascii="Calibri Light" w:eastAsia="Calibri Light" w:hAnsi="Calibri Light" w:cs="Calibri Light"/>
                <w:color w:val="000000" w:themeColor="text1"/>
                <w:sz w:val="22"/>
                <w:szCs w:val="22"/>
              </w:rPr>
            </w:pPr>
            <w:r w:rsidRPr="50DFE56B">
              <w:rPr>
                <w:rFonts w:ascii="Calibri Light" w:eastAsia="Calibri Light" w:hAnsi="Calibri Light" w:cs="Calibri Light"/>
                <w:color w:val="000000" w:themeColor="text1"/>
                <w:sz w:val="22"/>
                <w:szCs w:val="22"/>
              </w:rPr>
              <w:t>Management Committee Approvals</w:t>
            </w:r>
          </w:p>
        </w:tc>
        <w:tc>
          <w:tcPr>
            <w:tcW w:w="5818" w:type="dxa"/>
            <w:tcMar>
              <w:top w:w="113" w:type="dxa"/>
              <w:bottom w:w="113" w:type="dxa"/>
            </w:tcMar>
          </w:tcPr>
          <w:p w14:paraId="5A772DAC" w14:textId="1B159CD7" w:rsidR="00AA7C01" w:rsidRPr="00B02B07" w:rsidRDefault="00214F49" w:rsidP="50DFE56B">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August</w:t>
            </w:r>
            <w:r w:rsidR="005F2F71">
              <w:rPr>
                <w:rFonts w:ascii="Calibri Light" w:eastAsia="Calibri Light" w:hAnsi="Calibri Light" w:cs="Calibri Light"/>
                <w:color w:val="000000" w:themeColor="text1"/>
                <w:sz w:val="22"/>
                <w:szCs w:val="22"/>
              </w:rPr>
              <w:t xml:space="preserve"> </w:t>
            </w:r>
            <w:r w:rsidR="000C59A2">
              <w:rPr>
                <w:rFonts w:ascii="Calibri Light" w:eastAsia="Calibri Light" w:hAnsi="Calibri Light" w:cs="Calibri Light"/>
                <w:color w:val="000000" w:themeColor="text1"/>
                <w:sz w:val="22"/>
                <w:szCs w:val="22"/>
              </w:rPr>
              <w:t>202</w:t>
            </w:r>
            <w:r w:rsidR="000C7D6E">
              <w:rPr>
                <w:rFonts w:ascii="Calibri Light" w:eastAsia="Calibri Light" w:hAnsi="Calibri Light" w:cs="Calibri Light"/>
                <w:color w:val="000000" w:themeColor="text1"/>
                <w:sz w:val="22"/>
                <w:szCs w:val="22"/>
              </w:rPr>
              <w:t>6</w:t>
            </w:r>
            <w:r w:rsidR="00FF13FF">
              <w:rPr>
                <w:rFonts w:ascii="Calibri Light" w:eastAsia="Calibri Light" w:hAnsi="Calibri Light" w:cs="Calibri Light"/>
                <w:color w:val="000000" w:themeColor="text1"/>
                <w:sz w:val="22"/>
                <w:szCs w:val="22"/>
              </w:rPr>
              <w:t xml:space="preserve"> </w:t>
            </w:r>
            <w:r w:rsidR="0060534C">
              <w:rPr>
                <w:rFonts w:ascii="Calibri Light" w:eastAsia="Calibri Light" w:hAnsi="Calibri Light" w:cs="Calibri Light"/>
                <w:color w:val="000000" w:themeColor="text1"/>
                <w:sz w:val="22"/>
                <w:szCs w:val="22"/>
              </w:rPr>
              <w:t xml:space="preserve"> </w:t>
            </w:r>
          </w:p>
        </w:tc>
      </w:tr>
      <w:tr w:rsidR="00AA7C01" w:rsidRPr="00B02B07" w14:paraId="4741867B" w14:textId="77777777" w:rsidTr="005A46E1">
        <w:trPr>
          <w:trHeight w:val="17"/>
        </w:trPr>
        <w:tc>
          <w:tcPr>
            <w:tcW w:w="2963" w:type="dxa"/>
            <w:tcBorders>
              <w:top w:val="single" w:sz="4" w:space="0" w:color="auto"/>
              <w:bottom w:val="single" w:sz="4" w:space="0" w:color="auto"/>
            </w:tcBorders>
            <w:tcMar>
              <w:top w:w="113" w:type="dxa"/>
              <w:bottom w:w="113" w:type="dxa"/>
            </w:tcMar>
          </w:tcPr>
          <w:p w14:paraId="4AE9141C" w14:textId="77777777" w:rsidR="00AA7C01" w:rsidRPr="00B02B07" w:rsidRDefault="00AA7C01" w:rsidP="50DFE56B">
            <w:pPr>
              <w:rPr>
                <w:rFonts w:ascii="Calibri Light" w:eastAsia="Calibri Light" w:hAnsi="Calibri Light" w:cs="Calibri Light"/>
                <w:color w:val="000000" w:themeColor="text1"/>
                <w:sz w:val="22"/>
                <w:szCs w:val="22"/>
              </w:rPr>
            </w:pPr>
            <w:r w:rsidRPr="50DFE56B">
              <w:rPr>
                <w:rFonts w:ascii="Calibri Light" w:eastAsia="Calibri Light" w:hAnsi="Calibri Light" w:cs="Calibri Light"/>
                <w:color w:val="000000" w:themeColor="text1"/>
                <w:sz w:val="22"/>
                <w:szCs w:val="22"/>
              </w:rPr>
              <w:t>Next revision due</w:t>
            </w:r>
          </w:p>
        </w:tc>
        <w:tc>
          <w:tcPr>
            <w:tcW w:w="5818" w:type="dxa"/>
            <w:tcMar>
              <w:top w:w="113" w:type="dxa"/>
              <w:bottom w:w="113" w:type="dxa"/>
            </w:tcMar>
          </w:tcPr>
          <w:p w14:paraId="6AB545BE" w14:textId="5C697E50" w:rsidR="00AA7C01" w:rsidRPr="00B02B07" w:rsidRDefault="00214F49" w:rsidP="50DFE56B">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 xml:space="preserve">August </w:t>
            </w:r>
            <w:r w:rsidR="000C59A2">
              <w:rPr>
                <w:rFonts w:ascii="Calibri Light" w:eastAsia="Calibri Light" w:hAnsi="Calibri Light" w:cs="Calibri Light"/>
                <w:color w:val="000000" w:themeColor="text1"/>
                <w:sz w:val="22"/>
                <w:szCs w:val="22"/>
              </w:rPr>
              <w:t>202</w:t>
            </w:r>
            <w:r w:rsidR="000C7D6E">
              <w:rPr>
                <w:rFonts w:ascii="Calibri Light" w:eastAsia="Calibri Light" w:hAnsi="Calibri Light" w:cs="Calibri Light"/>
                <w:color w:val="000000" w:themeColor="text1"/>
                <w:sz w:val="22"/>
                <w:szCs w:val="22"/>
              </w:rPr>
              <w:t>8</w:t>
            </w:r>
          </w:p>
        </w:tc>
      </w:tr>
      <w:tr w:rsidR="004D3C72" w:rsidRPr="00B02B07" w14:paraId="7D661090" w14:textId="77777777" w:rsidTr="005A46E1">
        <w:trPr>
          <w:trHeight w:val="17"/>
        </w:trPr>
        <w:tc>
          <w:tcPr>
            <w:tcW w:w="2963" w:type="dxa"/>
            <w:tcBorders>
              <w:top w:val="single" w:sz="4" w:space="0" w:color="auto"/>
            </w:tcBorders>
            <w:tcMar>
              <w:top w:w="113" w:type="dxa"/>
              <w:bottom w:w="113" w:type="dxa"/>
            </w:tcMar>
          </w:tcPr>
          <w:p w14:paraId="7E8BD496" w14:textId="42AB32F9" w:rsidR="004D3C72" w:rsidRPr="50DFE56B" w:rsidRDefault="004D3C72" w:rsidP="50DFE56B">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Versi</w:t>
            </w:r>
            <w:r w:rsidR="00FA5EAA">
              <w:rPr>
                <w:rFonts w:ascii="Calibri Light" w:eastAsia="Calibri Light" w:hAnsi="Calibri Light" w:cs="Calibri Light"/>
                <w:color w:val="000000" w:themeColor="text1"/>
                <w:sz w:val="22"/>
                <w:szCs w:val="22"/>
              </w:rPr>
              <w:t>on</w:t>
            </w:r>
          </w:p>
        </w:tc>
        <w:tc>
          <w:tcPr>
            <w:tcW w:w="5818" w:type="dxa"/>
            <w:tcMar>
              <w:top w:w="113" w:type="dxa"/>
              <w:bottom w:w="113" w:type="dxa"/>
            </w:tcMar>
          </w:tcPr>
          <w:p w14:paraId="556777A6" w14:textId="32C1A81E" w:rsidR="004D3C72" w:rsidRDefault="00214F49" w:rsidP="50DFE56B">
            <w:pPr>
              <w:rPr>
                <w:rFonts w:ascii="Calibri Light" w:eastAsia="Calibri Light" w:hAnsi="Calibri Light" w:cs="Calibri Light"/>
                <w:color w:val="000000" w:themeColor="text1"/>
                <w:sz w:val="22"/>
                <w:szCs w:val="22"/>
              </w:rPr>
            </w:pPr>
            <w:r>
              <w:rPr>
                <w:rFonts w:ascii="Calibri Light" w:eastAsia="Calibri Light" w:hAnsi="Calibri Light" w:cs="Calibri Light"/>
                <w:color w:val="000000" w:themeColor="text1"/>
                <w:sz w:val="22"/>
                <w:szCs w:val="22"/>
              </w:rPr>
              <w:t xml:space="preserve">August </w:t>
            </w:r>
            <w:r w:rsidR="000C7D6E">
              <w:rPr>
                <w:rFonts w:ascii="Calibri Light" w:eastAsia="Calibri Light" w:hAnsi="Calibri Light" w:cs="Calibri Light"/>
                <w:color w:val="000000" w:themeColor="text1"/>
                <w:sz w:val="22"/>
                <w:szCs w:val="22"/>
              </w:rPr>
              <w:t>2026</w:t>
            </w:r>
          </w:p>
        </w:tc>
      </w:tr>
    </w:tbl>
    <w:p w14:paraId="7DD8C34F" w14:textId="77777777" w:rsidR="004023CF" w:rsidRDefault="00276E83" w:rsidP="004023CF">
      <w:r>
        <w:t xml:space="preserve"> </w:t>
      </w:r>
    </w:p>
    <w:p w14:paraId="4B377A0D" w14:textId="2254D89D" w:rsidR="004023CF" w:rsidRPr="002470EC" w:rsidRDefault="00107172" w:rsidP="50DFE56B">
      <w:pPr>
        <w:spacing w:after="120"/>
        <w:rPr>
          <w:rFonts w:ascii="Calibri Light" w:hAnsi="Calibri Light" w:cs="Calibri Light"/>
          <w:b/>
          <w:bCs/>
          <w:sz w:val="22"/>
          <w:szCs w:val="22"/>
        </w:rPr>
      </w:pPr>
      <w:r w:rsidRPr="002470EC">
        <w:rPr>
          <w:rFonts w:ascii="Calibri Light" w:hAnsi="Calibri Light" w:cs="Calibri Light"/>
          <w:b/>
          <w:bCs/>
          <w:sz w:val="22"/>
          <w:szCs w:val="22"/>
        </w:rPr>
        <w:t>PURPOSE</w:t>
      </w:r>
    </w:p>
    <w:p w14:paraId="5E68552A" w14:textId="43037353"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 xml:space="preserve">St John's Care (SJC) is committed to protecting the privacy and dignity of all individuals whose personal information we collect, hold, use and disclose. This Privacy Policy explains how SJC manages personal information in accordance with the </w:t>
      </w:r>
      <w:r w:rsidRPr="00CF1514">
        <w:rPr>
          <w:rFonts w:ascii="Calibri Light" w:hAnsi="Calibri Light" w:cs="Calibri Light"/>
          <w:i/>
          <w:iCs/>
          <w:sz w:val="22"/>
          <w:szCs w:val="22"/>
        </w:rPr>
        <w:t>Privacy Act 1988</w:t>
      </w:r>
      <w:r w:rsidRPr="000961E0">
        <w:rPr>
          <w:rFonts w:ascii="Calibri Light" w:hAnsi="Calibri Light" w:cs="Calibri Light"/>
          <w:sz w:val="22"/>
          <w:szCs w:val="22"/>
        </w:rPr>
        <w:t xml:space="preserve"> (</w:t>
      </w:r>
      <w:proofErr w:type="spellStart"/>
      <w:r w:rsidRPr="000961E0">
        <w:rPr>
          <w:rFonts w:ascii="Calibri Light" w:hAnsi="Calibri Light" w:cs="Calibri Light"/>
          <w:sz w:val="22"/>
          <w:szCs w:val="22"/>
        </w:rPr>
        <w:t>Cth</w:t>
      </w:r>
      <w:proofErr w:type="spellEnd"/>
      <w:r w:rsidRPr="000961E0">
        <w:rPr>
          <w:rFonts w:ascii="Calibri Light" w:hAnsi="Calibri Light" w:cs="Calibri Light"/>
          <w:sz w:val="22"/>
          <w:szCs w:val="22"/>
        </w:rPr>
        <w:t xml:space="preserve">) the </w:t>
      </w:r>
      <w:r w:rsidRPr="00CF1514">
        <w:rPr>
          <w:rFonts w:ascii="Calibri Light" w:hAnsi="Calibri Light" w:cs="Calibri Light"/>
          <w:i/>
          <w:iCs/>
          <w:sz w:val="22"/>
          <w:szCs w:val="22"/>
        </w:rPr>
        <w:t>Australian Privacy Principles</w:t>
      </w:r>
      <w:r w:rsidRPr="000961E0">
        <w:rPr>
          <w:rFonts w:ascii="Calibri Light" w:hAnsi="Calibri Light" w:cs="Calibri Light"/>
          <w:sz w:val="22"/>
          <w:szCs w:val="22"/>
        </w:rPr>
        <w:t xml:space="preserve"> (APPs)</w:t>
      </w:r>
      <w:r w:rsidR="00CF1514">
        <w:rPr>
          <w:rFonts w:ascii="Calibri Light" w:hAnsi="Calibri Light" w:cs="Calibri Light"/>
          <w:sz w:val="22"/>
          <w:szCs w:val="22"/>
        </w:rPr>
        <w:t xml:space="preserve">, the </w:t>
      </w:r>
      <w:r w:rsidR="00CF1514" w:rsidRPr="00CF1514">
        <w:rPr>
          <w:rFonts w:ascii="Calibri Light" w:hAnsi="Calibri Light" w:cs="Calibri Light"/>
          <w:i/>
          <w:iCs/>
          <w:sz w:val="22"/>
          <w:szCs w:val="22"/>
        </w:rPr>
        <w:t>Health Records (Privacy and Access) Act 1997</w:t>
      </w:r>
      <w:r w:rsidR="00CF1514" w:rsidRPr="00CF1514">
        <w:rPr>
          <w:rFonts w:ascii="Calibri Light" w:hAnsi="Calibri Light" w:cs="Calibri Light"/>
          <w:sz w:val="22"/>
          <w:szCs w:val="22"/>
        </w:rPr>
        <w:t xml:space="preserve"> (ACT)</w:t>
      </w:r>
      <w:r w:rsidR="00CF1514">
        <w:rPr>
          <w:rFonts w:ascii="Calibri Light" w:hAnsi="Calibri Light" w:cs="Calibri Light"/>
          <w:sz w:val="22"/>
          <w:szCs w:val="22"/>
        </w:rPr>
        <w:t xml:space="preserve"> and the </w:t>
      </w:r>
      <w:r w:rsidR="00CF1514" w:rsidRPr="00CF1514">
        <w:rPr>
          <w:rFonts w:ascii="Calibri Light" w:hAnsi="Calibri Light" w:cs="Calibri Light"/>
          <w:i/>
          <w:iCs/>
          <w:sz w:val="22"/>
          <w:szCs w:val="22"/>
        </w:rPr>
        <w:t>Territory Privacy Principles</w:t>
      </w:r>
      <w:r w:rsidR="00CF1514">
        <w:rPr>
          <w:rFonts w:ascii="Calibri Light" w:hAnsi="Calibri Light" w:cs="Calibri Light"/>
          <w:sz w:val="22"/>
          <w:szCs w:val="22"/>
        </w:rPr>
        <w:t>.</w:t>
      </w:r>
    </w:p>
    <w:p w14:paraId="63982018" w14:textId="58D9C9DC"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This policy applies to personal information collected from clients, donors, volunteers, contractors, employees,</w:t>
      </w:r>
      <w:r w:rsidR="00DD460E">
        <w:rPr>
          <w:rFonts w:ascii="Calibri Light" w:hAnsi="Calibri Light" w:cs="Calibri Light"/>
          <w:sz w:val="22"/>
          <w:szCs w:val="22"/>
        </w:rPr>
        <w:t xml:space="preserve"> and</w:t>
      </w:r>
      <w:r w:rsidRPr="000961E0">
        <w:rPr>
          <w:rFonts w:ascii="Calibri Light" w:hAnsi="Calibri Light" w:cs="Calibri Light"/>
          <w:sz w:val="22"/>
          <w:szCs w:val="22"/>
        </w:rPr>
        <w:t xml:space="preserve"> supporters</w:t>
      </w:r>
      <w:r w:rsidR="00DD460E">
        <w:rPr>
          <w:rFonts w:ascii="Calibri Light" w:hAnsi="Calibri Light" w:cs="Calibri Light"/>
          <w:sz w:val="22"/>
          <w:szCs w:val="22"/>
        </w:rPr>
        <w:t>.</w:t>
      </w:r>
    </w:p>
    <w:p w14:paraId="5E1431E0"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What personal information we collect</w:t>
      </w:r>
    </w:p>
    <w:p w14:paraId="47CA5390" w14:textId="6B4551A5" w:rsidR="000961E0" w:rsidRPr="000961E0" w:rsidRDefault="00FC5D51" w:rsidP="000961E0">
      <w:pPr>
        <w:spacing w:after="120"/>
        <w:rPr>
          <w:rFonts w:ascii="Calibri Light" w:hAnsi="Calibri Light" w:cs="Calibri Light"/>
          <w:sz w:val="22"/>
          <w:szCs w:val="22"/>
        </w:rPr>
      </w:pPr>
      <w:r w:rsidRPr="00FC5D51">
        <w:rPr>
          <w:rFonts w:ascii="Calibri Light" w:hAnsi="Calibri Light" w:cs="Calibri Light"/>
          <w:sz w:val="22"/>
          <w:szCs w:val="22"/>
        </w:rPr>
        <w:t>We only collect what is reasonably necessary for our functions and activities or as required by law.</w:t>
      </w:r>
    </w:p>
    <w:p w14:paraId="37F49873"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Clients</w:t>
      </w:r>
    </w:p>
    <w:p w14:paraId="3D894526"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We may collect personal information necessary to provide services and support, including:</w:t>
      </w:r>
    </w:p>
    <w:p w14:paraId="562EA6AF" w14:textId="77777777" w:rsidR="000961E0" w:rsidRPr="00512DA6" w:rsidRDefault="000961E0" w:rsidP="00512DA6">
      <w:pPr>
        <w:pStyle w:val="ListParagraph"/>
        <w:numPr>
          <w:ilvl w:val="0"/>
          <w:numId w:val="28"/>
        </w:numPr>
        <w:tabs>
          <w:tab w:val="num" w:pos="720"/>
        </w:tabs>
        <w:spacing w:after="120"/>
        <w:rPr>
          <w:rFonts w:ascii="Calibri Light" w:hAnsi="Calibri Light" w:cs="Calibri Light"/>
        </w:rPr>
      </w:pPr>
      <w:r w:rsidRPr="00512DA6">
        <w:rPr>
          <w:rFonts w:ascii="Calibri Light" w:hAnsi="Calibri Light" w:cs="Calibri Light"/>
        </w:rPr>
        <w:t>name and contact details</w:t>
      </w:r>
    </w:p>
    <w:p w14:paraId="56BD6648" w14:textId="77777777" w:rsidR="000961E0" w:rsidRPr="00512DA6" w:rsidRDefault="000961E0" w:rsidP="00512DA6">
      <w:pPr>
        <w:pStyle w:val="ListParagraph"/>
        <w:numPr>
          <w:ilvl w:val="0"/>
          <w:numId w:val="28"/>
        </w:numPr>
        <w:tabs>
          <w:tab w:val="num" w:pos="720"/>
        </w:tabs>
        <w:spacing w:after="120"/>
        <w:rPr>
          <w:rFonts w:ascii="Calibri Light" w:hAnsi="Calibri Light" w:cs="Calibri Light"/>
        </w:rPr>
      </w:pPr>
      <w:r w:rsidRPr="00512DA6">
        <w:rPr>
          <w:rFonts w:ascii="Calibri Light" w:hAnsi="Calibri Light" w:cs="Calibri Light"/>
        </w:rPr>
        <w:t>date of birth</w:t>
      </w:r>
    </w:p>
    <w:p w14:paraId="3B09C8C6" w14:textId="788BB48D" w:rsidR="000961E0" w:rsidRPr="00512DA6" w:rsidRDefault="000961E0" w:rsidP="00512DA6">
      <w:pPr>
        <w:pStyle w:val="ListParagraph"/>
        <w:numPr>
          <w:ilvl w:val="0"/>
          <w:numId w:val="28"/>
        </w:numPr>
        <w:tabs>
          <w:tab w:val="num" w:pos="720"/>
        </w:tabs>
        <w:spacing w:after="120"/>
        <w:rPr>
          <w:rFonts w:ascii="Calibri Light" w:hAnsi="Calibri Light" w:cs="Calibri Light"/>
        </w:rPr>
      </w:pPr>
      <w:r w:rsidRPr="00512DA6">
        <w:rPr>
          <w:rFonts w:ascii="Calibri Light" w:hAnsi="Calibri Light" w:cs="Calibri Light"/>
        </w:rPr>
        <w:t>household, employment and</w:t>
      </w:r>
      <w:r w:rsidR="00A45128" w:rsidRPr="00512DA6">
        <w:rPr>
          <w:rFonts w:ascii="Calibri Light" w:hAnsi="Calibri Light" w:cs="Calibri Light"/>
        </w:rPr>
        <w:t xml:space="preserve"> source of</w:t>
      </w:r>
      <w:r w:rsidRPr="00512DA6">
        <w:rPr>
          <w:rFonts w:ascii="Calibri Light" w:hAnsi="Calibri Light" w:cs="Calibri Light"/>
        </w:rPr>
        <w:t xml:space="preserve"> income information</w:t>
      </w:r>
      <w:r w:rsidR="000A7C3D" w:rsidRPr="00512DA6">
        <w:rPr>
          <w:rFonts w:ascii="Calibri Light" w:hAnsi="Calibri Light" w:cs="Calibri Light"/>
        </w:rPr>
        <w:t>.</w:t>
      </w:r>
    </w:p>
    <w:p w14:paraId="14B94FDA"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With consent, we may collect sensitive information such as:</w:t>
      </w:r>
    </w:p>
    <w:p w14:paraId="24392B3A"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health information</w:t>
      </w:r>
    </w:p>
    <w:p w14:paraId="403C048F"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country of origin</w:t>
      </w:r>
    </w:p>
    <w:p w14:paraId="5987B1C9"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preferred language</w:t>
      </w:r>
    </w:p>
    <w:p w14:paraId="45BC4748"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gender identity</w:t>
      </w:r>
    </w:p>
    <w:p w14:paraId="63077822" w14:textId="77777777" w:rsid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other information relevant to providing support.</w:t>
      </w:r>
    </w:p>
    <w:p w14:paraId="31956329" w14:textId="0E83E40A" w:rsidR="004D5C6F" w:rsidRPr="004D5C6F" w:rsidRDefault="004D5C6F" w:rsidP="004D5C6F">
      <w:pPr>
        <w:tabs>
          <w:tab w:val="num" w:pos="720"/>
        </w:tabs>
        <w:spacing w:after="120"/>
        <w:rPr>
          <w:rFonts w:ascii="Calibri Light" w:hAnsi="Calibri Light" w:cs="Calibri Light"/>
          <w:sz w:val="22"/>
          <w:szCs w:val="22"/>
        </w:rPr>
      </w:pPr>
      <w:r w:rsidRPr="004D5C6F">
        <w:rPr>
          <w:rFonts w:ascii="Calibri Light" w:hAnsi="Calibri Light" w:cs="Calibri Light"/>
          <w:sz w:val="22"/>
          <w:szCs w:val="22"/>
        </w:rPr>
        <w:lastRenderedPageBreak/>
        <w:t>Where lawful and practicable, individuals may choose to remain anonymous or use a pseudonym when dealing with SJC. However, this may limit our ability to provide services or assistance.</w:t>
      </w:r>
    </w:p>
    <w:p w14:paraId="3098AE88"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Donors and Supporters</w:t>
      </w:r>
    </w:p>
    <w:p w14:paraId="6C6C6CBF"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We may collect:</w:t>
      </w:r>
    </w:p>
    <w:p w14:paraId="1694D752" w14:textId="4F22AF5A"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name and contact details</w:t>
      </w:r>
    </w:p>
    <w:p w14:paraId="6715290C"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donation and payment information</w:t>
      </w:r>
    </w:p>
    <w:p w14:paraId="31D49D68"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communication preferences.</w:t>
      </w:r>
    </w:p>
    <w:p w14:paraId="44A775C6"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Staff, Volunteers and Contractors</w:t>
      </w:r>
    </w:p>
    <w:p w14:paraId="675E0259"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We may collect information necessary for recruitment, engagement, administration and compliance with legal obligations.</w:t>
      </w:r>
    </w:p>
    <w:p w14:paraId="2A4405AF" w14:textId="69BD66CD" w:rsidR="000A7C3D" w:rsidRDefault="000A7C3D" w:rsidP="000961E0">
      <w:pPr>
        <w:spacing w:after="120"/>
        <w:rPr>
          <w:rFonts w:ascii="Calibri Light" w:hAnsi="Calibri Light" w:cs="Calibri Light"/>
          <w:b/>
          <w:bCs/>
          <w:sz w:val="22"/>
          <w:szCs w:val="22"/>
        </w:rPr>
      </w:pPr>
      <w:r>
        <w:rPr>
          <w:rFonts w:ascii="Calibri Light" w:hAnsi="Calibri Light" w:cs="Calibri Light"/>
          <w:b/>
          <w:bCs/>
          <w:sz w:val="22"/>
          <w:szCs w:val="22"/>
        </w:rPr>
        <w:t xml:space="preserve">Closed-circuit </w:t>
      </w:r>
      <w:r w:rsidR="00001113">
        <w:rPr>
          <w:rFonts w:ascii="Calibri Light" w:hAnsi="Calibri Light" w:cs="Calibri Light"/>
          <w:b/>
          <w:bCs/>
          <w:sz w:val="22"/>
          <w:szCs w:val="22"/>
        </w:rPr>
        <w:t>security cameras</w:t>
      </w:r>
    </w:p>
    <w:p w14:paraId="6AF9FE8D" w14:textId="04EA62E6" w:rsidR="00001113" w:rsidRDefault="00001113" w:rsidP="000961E0">
      <w:pPr>
        <w:spacing w:after="120"/>
        <w:rPr>
          <w:rFonts w:ascii="Calibri Light" w:hAnsi="Calibri Light" w:cs="Calibri Light"/>
          <w:b/>
          <w:bCs/>
          <w:sz w:val="22"/>
          <w:szCs w:val="22"/>
        </w:rPr>
      </w:pPr>
      <w:r w:rsidRPr="00001113">
        <w:rPr>
          <w:rFonts w:ascii="Calibri Light" w:eastAsia="Calibri Light" w:hAnsi="Calibri Light" w:cs="Calibri Light"/>
          <w:color w:val="000000" w:themeColor="text1"/>
          <w:sz w:val="22"/>
          <w:szCs w:val="22"/>
        </w:rPr>
        <w:t>We use closed-circuit security cameras for security and safety purposes.</w:t>
      </w:r>
    </w:p>
    <w:p w14:paraId="7BA0AC19" w14:textId="00ADE558"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How we collect personal information</w:t>
      </w:r>
    </w:p>
    <w:p w14:paraId="5DF7483F"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We collect personal information directly from individuals wherever practicable, including through:</w:t>
      </w:r>
    </w:p>
    <w:p w14:paraId="729B7AD1"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service intake forms</w:t>
      </w:r>
    </w:p>
    <w:p w14:paraId="560F9F41"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telephone conversations</w:t>
      </w:r>
    </w:p>
    <w:p w14:paraId="305D5EE0"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email and written correspondence</w:t>
      </w:r>
    </w:p>
    <w:p w14:paraId="090D7E30" w14:textId="77777777" w:rsidR="000961E0" w:rsidRPr="000961E0" w:rsidRDefault="000961E0" w:rsidP="00512DA6">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online forms</w:t>
      </w:r>
    </w:p>
    <w:p w14:paraId="6D98CDF9" w14:textId="1A22CA30" w:rsidR="00103813" w:rsidRDefault="00103813" w:rsidP="007707BC">
      <w:pPr>
        <w:pStyle w:val="ListParagraph"/>
        <w:numPr>
          <w:ilvl w:val="0"/>
          <w:numId w:val="28"/>
        </w:numPr>
        <w:tabs>
          <w:tab w:val="num" w:pos="720"/>
        </w:tabs>
        <w:spacing w:after="120"/>
        <w:rPr>
          <w:rFonts w:ascii="Calibri Light" w:hAnsi="Calibri Light" w:cs="Calibri Light"/>
        </w:rPr>
      </w:pPr>
      <w:r>
        <w:rPr>
          <w:rFonts w:ascii="Calibri Light" w:hAnsi="Calibri Light" w:cs="Calibri Light"/>
        </w:rPr>
        <w:t xml:space="preserve">website </w:t>
      </w:r>
    </w:p>
    <w:p w14:paraId="1B81762D" w14:textId="2C7708C9" w:rsidR="000961E0" w:rsidRPr="003758F2" w:rsidRDefault="000961E0" w:rsidP="007707BC">
      <w:pPr>
        <w:pStyle w:val="ListParagraph"/>
        <w:numPr>
          <w:ilvl w:val="0"/>
          <w:numId w:val="28"/>
        </w:numPr>
        <w:tabs>
          <w:tab w:val="num" w:pos="720"/>
        </w:tabs>
        <w:spacing w:after="120"/>
        <w:rPr>
          <w:rFonts w:ascii="Calibri Light" w:hAnsi="Calibri Light" w:cs="Calibri Light"/>
        </w:rPr>
      </w:pPr>
      <w:r w:rsidRPr="003758F2">
        <w:rPr>
          <w:rFonts w:ascii="Calibri Light" w:hAnsi="Calibri Light" w:cs="Calibri Light"/>
        </w:rPr>
        <w:t>volunteer and employment applications.</w:t>
      </w:r>
    </w:p>
    <w:p w14:paraId="509F4E06" w14:textId="53C6AAFA" w:rsidR="000961E0" w:rsidRPr="000961E0" w:rsidRDefault="00730F83" w:rsidP="000961E0">
      <w:pPr>
        <w:spacing w:after="120"/>
        <w:rPr>
          <w:rFonts w:ascii="Calibri Light" w:hAnsi="Calibri Light" w:cs="Calibri Light"/>
          <w:sz w:val="22"/>
          <w:szCs w:val="22"/>
        </w:rPr>
      </w:pPr>
      <w:r w:rsidRPr="00730F83">
        <w:rPr>
          <w:rFonts w:ascii="Calibri Light" w:hAnsi="Calibri Light" w:cs="Calibri Light"/>
          <w:sz w:val="22"/>
          <w:szCs w:val="22"/>
        </w:rPr>
        <w:t>We may also collect information from authorised representatives, support persons, referral agencies, government agencies and service providers where lawful and appropriate.</w:t>
      </w:r>
    </w:p>
    <w:p w14:paraId="0A81266E"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Why we collect personal information</w:t>
      </w:r>
    </w:p>
    <w:p w14:paraId="17AC132B"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We collect, hold and use personal information to:</w:t>
      </w:r>
    </w:p>
    <w:p w14:paraId="3F681DDB"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provide emergency relief and other support services</w:t>
      </w:r>
    </w:p>
    <w:p w14:paraId="184E2E1B"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assess client needs and coordinate assistance</w:t>
      </w:r>
    </w:p>
    <w:p w14:paraId="0A4B8998"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make referrals to other services</w:t>
      </w:r>
    </w:p>
    <w:p w14:paraId="0EEA4026"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communicate with clients, donors and supporters</w:t>
      </w:r>
    </w:p>
    <w:p w14:paraId="4BABA08F"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process donations</w:t>
      </w:r>
    </w:p>
    <w:p w14:paraId="123B74FB"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recruit and manage staff and volunteers</w:t>
      </w:r>
    </w:p>
    <w:p w14:paraId="0E036B4C"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meet legal, regulatory, funding and reporting obligations</w:t>
      </w:r>
    </w:p>
    <w:p w14:paraId="3437F93C" w14:textId="77777777" w:rsidR="000961E0" w:rsidRPr="000961E0" w:rsidRDefault="000961E0" w:rsidP="003758F2">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improve our services and operations.</w:t>
      </w:r>
    </w:p>
    <w:p w14:paraId="6261363B"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We only use personal information for the purpose for which it was collected, or for a related purpose permitted by law.</w:t>
      </w:r>
    </w:p>
    <w:p w14:paraId="466A618E"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Sharing personal information</w:t>
      </w:r>
    </w:p>
    <w:p w14:paraId="079DE985" w14:textId="3F2B1C13" w:rsidR="000961E0" w:rsidRPr="000961E0" w:rsidRDefault="00DF2916" w:rsidP="000961E0">
      <w:pPr>
        <w:spacing w:after="120"/>
        <w:rPr>
          <w:rFonts w:ascii="Calibri Light" w:hAnsi="Calibri Light" w:cs="Calibri Light"/>
          <w:sz w:val="22"/>
          <w:szCs w:val="22"/>
        </w:rPr>
      </w:pPr>
      <w:r w:rsidRPr="00DD460E">
        <w:rPr>
          <w:rFonts w:ascii="Calibri Light" w:eastAsia="Calibri Light" w:hAnsi="Calibri Light" w:cs="Calibri Light"/>
          <w:color w:val="000000" w:themeColor="text1"/>
          <w:sz w:val="22"/>
          <w:szCs w:val="22"/>
        </w:rPr>
        <w:t>SJC shares client personal information with related Anglicare NSW West, NSW South and ACT (Anglicare) emergency relief providers to coordinate services</w:t>
      </w:r>
      <w:r w:rsidRPr="00DD460E">
        <w:rPr>
          <w:rFonts w:ascii="Calibri Light" w:hAnsi="Calibri Light" w:cs="Calibri Light"/>
          <w:sz w:val="22"/>
          <w:szCs w:val="22"/>
        </w:rPr>
        <w:t xml:space="preserve"> </w:t>
      </w:r>
      <w:r w:rsidR="000961E0" w:rsidRPr="00DD460E">
        <w:rPr>
          <w:rFonts w:ascii="Calibri Light" w:hAnsi="Calibri Light" w:cs="Calibri Light"/>
          <w:sz w:val="22"/>
          <w:szCs w:val="22"/>
        </w:rPr>
        <w:t>and</w:t>
      </w:r>
      <w:r w:rsidR="000961E0" w:rsidRPr="000961E0">
        <w:rPr>
          <w:rFonts w:ascii="Calibri Light" w:hAnsi="Calibri Light" w:cs="Calibri Light"/>
          <w:sz w:val="22"/>
          <w:szCs w:val="22"/>
        </w:rPr>
        <w:t xml:space="preserve"> support vulnerable members of the community.</w:t>
      </w:r>
      <w:r w:rsidR="005732B4">
        <w:rPr>
          <w:rFonts w:ascii="Calibri Light" w:hAnsi="Calibri Light" w:cs="Calibri Light"/>
          <w:sz w:val="22"/>
          <w:szCs w:val="22"/>
        </w:rPr>
        <w:t xml:space="preserve"> </w:t>
      </w:r>
      <w:r w:rsidR="000961E0" w:rsidRPr="000961E0">
        <w:rPr>
          <w:rFonts w:ascii="Calibri Light" w:hAnsi="Calibri Light" w:cs="Calibri Light"/>
          <w:sz w:val="22"/>
          <w:szCs w:val="22"/>
        </w:rPr>
        <w:t>We may also disclose personal information:</w:t>
      </w:r>
    </w:p>
    <w:p w14:paraId="501456C0" w14:textId="77777777" w:rsidR="000961E0" w:rsidRPr="000961E0" w:rsidRDefault="000961E0" w:rsidP="005852EC">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with an individual's consent</w:t>
      </w:r>
    </w:p>
    <w:p w14:paraId="3750EFDF" w14:textId="77777777" w:rsidR="000961E0" w:rsidRPr="000961E0" w:rsidRDefault="000961E0" w:rsidP="005852EC">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to service providers engaged by SJC to assist in delivering services</w:t>
      </w:r>
    </w:p>
    <w:p w14:paraId="370F1BF9" w14:textId="77777777" w:rsidR="000961E0" w:rsidRPr="000961E0" w:rsidRDefault="000961E0" w:rsidP="005852EC">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where required or authorised by law</w:t>
      </w:r>
    </w:p>
    <w:p w14:paraId="59B0F0C1" w14:textId="77777777" w:rsidR="000961E0" w:rsidRPr="000961E0" w:rsidRDefault="000961E0" w:rsidP="005852EC">
      <w:pPr>
        <w:pStyle w:val="ListParagraph"/>
        <w:numPr>
          <w:ilvl w:val="0"/>
          <w:numId w:val="28"/>
        </w:numPr>
        <w:tabs>
          <w:tab w:val="num" w:pos="720"/>
        </w:tabs>
        <w:spacing w:after="120"/>
        <w:rPr>
          <w:rFonts w:ascii="Calibri Light" w:hAnsi="Calibri Light" w:cs="Calibri Light"/>
        </w:rPr>
      </w:pPr>
      <w:r w:rsidRPr="000961E0">
        <w:rPr>
          <w:rFonts w:ascii="Calibri Light" w:hAnsi="Calibri Light" w:cs="Calibri Light"/>
        </w:rPr>
        <w:t>where necessary to lessen or prevent a serious threat to a person's life, health or safety.</w:t>
      </w:r>
    </w:p>
    <w:p w14:paraId="7410F906"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SJC does not sell personal information to third parties.</w:t>
      </w:r>
    </w:p>
    <w:p w14:paraId="4A2E3E03" w14:textId="33CF0C4F" w:rsidR="000961E0" w:rsidRPr="000961E0" w:rsidRDefault="009F5990" w:rsidP="000961E0">
      <w:pPr>
        <w:spacing w:after="120"/>
        <w:rPr>
          <w:rFonts w:ascii="Calibri Light" w:hAnsi="Calibri Light" w:cs="Calibri Light"/>
          <w:b/>
          <w:bCs/>
          <w:sz w:val="22"/>
          <w:szCs w:val="22"/>
        </w:rPr>
      </w:pPr>
      <w:r>
        <w:rPr>
          <w:rFonts w:ascii="Calibri Light" w:hAnsi="Calibri Light" w:cs="Calibri Light"/>
          <w:b/>
          <w:bCs/>
          <w:sz w:val="22"/>
          <w:szCs w:val="22"/>
        </w:rPr>
        <w:lastRenderedPageBreak/>
        <w:t>F</w:t>
      </w:r>
      <w:r w:rsidR="000961E0" w:rsidRPr="000961E0">
        <w:rPr>
          <w:rFonts w:ascii="Calibri Light" w:hAnsi="Calibri Light" w:cs="Calibri Light"/>
          <w:b/>
          <w:bCs/>
          <w:sz w:val="22"/>
          <w:szCs w:val="22"/>
        </w:rPr>
        <w:t>undraising</w:t>
      </w:r>
    </w:p>
    <w:p w14:paraId="6B0DC30B"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SJC may use donor and supporter contact information to provide updates about our work, fundraising activities, events and opportunities to support our services.</w:t>
      </w:r>
    </w:p>
    <w:p w14:paraId="0A00618E" w14:textId="77777777" w:rsidR="000961E0" w:rsidRPr="000961E0" w:rsidRDefault="000961E0" w:rsidP="000961E0">
      <w:pPr>
        <w:spacing w:after="120"/>
        <w:rPr>
          <w:rFonts w:ascii="Calibri Light" w:hAnsi="Calibri Light" w:cs="Calibri Light"/>
          <w:sz w:val="22"/>
          <w:szCs w:val="22"/>
        </w:rPr>
      </w:pPr>
      <w:r w:rsidRPr="00272212">
        <w:rPr>
          <w:rFonts w:ascii="Calibri Light" w:hAnsi="Calibri Light" w:cs="Calibri Light"/>
          <w:sz w:val="22"/>
          <w:szCs w:val="22"/>
        </w:rPr>
        <w:t>Individuals may opt out of receiving these communications at any time by contacting us or using the unsubscribe option included in electronic communications.</w:t>
      </w:r>
    </w:p>
    <w:p w14:paraId="4BAB2F12"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Photographs and videos</w:t>
      </w:r>
    </w:p>
    <w:p w14:paraId="1A95BE8F" w14:textId="241FAC22"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From time to time, SJC may take photographs or videos to promote our services, acknowledge supporters or demonstrate the impact of our work.</w:t>
      </w:r>
      <w:r w:rsidR="005732B4">
        <w:rPr>
          <w:rFonts w:ascii="Calibri Light" w:hAnsi="Calibri Light" w:cs="Calibri Light"/>
          <w:sz w:val="22"/>
          <w:szCs w:val="22"/>
        </w:rPr>
        <w:t xml:space="preserve"> </w:t>
      </w:r>
      <w:r w:rsidRPr="000961E0">
        <w:rPr>
          <w:rFonts w:ascii="Calibri Light" w:hAnsi="Calibri Light" w:cs="Calibri Light"/>
          <w:sz w:val="22"/>
          <w:szCs w:val="22"/>
        </w:rPr>
        <w:t>We will seek consent before using a person's image in publications, fundraising materials, social media or other public communications.</w:t>
      </w:r>
    </w:p>
    <w:p w14:paraId="7DBC3B94"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Security of personal information</w:t>
      </w:r>
    </w:p>
    <w:p w14:paraId="39469AFC"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SJC takes reasonable steps to protect personal information from misuse, interference, loss, unauthorised access, modification and disclosure.</w:t>
      </w:r>
    </w:p>
    <w:p w14:paraId="64B47B4E"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These measures include physical, electronic and administrative safeguards, staff training, restricted access to information and the use of secure technology systems.</w:t>
      </w:r>
    </w:p>
    <w:p w14:paraId="7AEB3D4B" w14:textId="24B6C346" w:rsidR="000961E0" w:rsidRPr="000961E0" w:rsidRDefault="003051A7" w:rsidP="000961E0">
      <w:pPr>
        <w:spacing w:after="120"/>
        <w:rPr>
          <w:rFonts w:ascii="Calibri Light" w:hAnsi="Calibri Light" w:cs="Calibri Light"/>
          <w:sz w:val="22"/>
          <w:szCs w:val="22"/>
        </w:rPr>
      </w:pPr>
      <w:r w:rsidRPr="003051A7">
        <w:rPr>
          <w:rFonts w:ascii="Calibri Light" w:hAnsi="Calibri Light" w:cs="Calibri Light"/>
          <w:sz w:val="22"/>
          <w:szCs w:val="22"/>
        </w:rPr>
        <w:t>SJC may use third-party technology, payment processing and cloud-based service providers to support its operations. Where personal information is handled by external service providers, SJC takes reasonable steps to ensure appropriate privacy and security protections are in place.</w:t>
      </w:r>
      <w:r>
        <w:rPr>
          <w:rFonts w:ascii="Calibri Light" w:hAnsi="Calibri Light" w:cs="Calibri Light"/>
          <w:sz w:val="22"/>
          <w:szCs w:val="22"/>
        </w:rPr>
        <w:t xml:space="preserve"> </w:t>
      </w:r>
      <w:r w:rsidR="000961E0" w:rsidRPr="000961E0">
        <w:rPr>
          <w:rFonts w:ascii="Calibri Light" w:hAnsi="Calibri Light" w:cs="Calibri Light"/>
          <w:sz w:val="22"/>
          <w:szCs w:val="22"/>
        </w:rPr>
        <w:t>We take reasonable steps to ensure personal information is stored in Australia where practicable.</w:t>
      </w:r>
    </w:p>
    <w:p w14:paraId="2D9B5DE8"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Accessing and correcting personal information</w:t>
      </w:r>
    </w:p>
    <w:p w14:paraId="72EF9C80" w14:textId="1F18EBF4" w:rsidR="000961E0" w:rsidRPr="000961E0" w:rsidRDefault="000961E0" w:rsidP="000961E0">
      <w:pPr>
        <w:spacing w:after="120"/>
        <w:rPr>
          <w:rFonts w:ascii="Calibri Light" w:hAnsi="Calibri Light" w:cs="Calibri Light"/>
          <w:sz w:val="22"/>
          <w:szCs w:val="22"/>
        </w:rPr>
      </w:pPr>
      <w:r w:rsidRPr="00272212">
        <w:rPr>
          <w:rFonts w:ascii="Calibri Light" w:hAnsi="Calibri Light" w:cs="Calibri Light"/>
          <w:sz w:val="22"/>
          <w:szCs w:val="22"/>
        </w:rPr>
        <w:t>Individuals may request access to the personal information SJC holds about them and may request corrections if they believe information is inaccurate, incomplete or out of date.</w:t>
      </w:r>
      <w:r w:rsidR="00343D6F" w:rsidRPr="00272212">
        <w:t xml:space="preserve"> </w:t>
      </w:r>
      <w:r w:rsidR="00343D6F" w:rsidRPr="00272212">
        <w:rPr>
          <w:rFonts w:ascii="Calibri Light" w:hAnsi="Calibri Light" w:cs="Calibri Light"/>
          <w:sz w:val="22"/>
          <w:szCs w:val="22"/>
        </w:rPr>
        <w:t>Before providing access to personal information, SJC may require proof of identity to protect the privacy and security of personal information.</w:t>
      </w:r>
      <w:r w:rsidR="00805C07">
        <w:rPr>
          <w:rFonts w:ascii="Calibri Light" w:hAnsi="Calibri Light" w:cs="Calibri Light"/>
          <w:sz w:val="22"/>
          <w:szCs w:val="22"/>
        </w:rPr>
        <w:t xml:space="preserve"> </w:t>
      </w:r>
      <w:r w:rsidRPr="000961E0">
        <w:rPr>
          <w:rFonts w:ascii="Calibri Light" w:hAnsi="Calibri Light" w:cs="Calibri Light"/>
          <w:sz w:val="22"/>
          <w:szCs w:val="22"/>
        </w:rPr>
        <w:t xml:space="preserve">Requests should be directed to the Privacy Officer </w:t>
      </w:r>
      <w:r w:rsidR="005732B4">
        <w:rPr>
          <w:rFonts w:ascii="Calibri Light" w:hAnsi="Calibri Light" w:cs="Calibri Light"/>
          <w:sz w:val="22"/>
          <w:szCs w:val="22"/>
        </w:rPr>
        <w:t>on</w:t>
      </w:r>
      <w:r w:rsidRPr="000961E0">
        <w:rPr>
          <w:rFonts w:ascii="Calibri Light" w:hAnsi="Calibri Light" w:cs="Calibri Light"/>
          <w:sz w:val="22"/>
          <w:szCs w:val="22"/>
        </w:rPr>
        <w:t xml:space="preserve"> the contact details below.</w:t>
      </w:r>
    </w:p>
    <w:p w14:paraId="6D53C69E"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 xml:space="preserve">We will respond within a reasonable period and may refuse access only </w:t>
      </w:r>
      <w:proofErr w:type="gramStart"/>
      <w:r w:rsidRPr="000961E0">
        <w:rPr>
          <w:rFonts w:ascii="Calibri Light" w:hAnsi="Calibri Light" w:cs="Calibri Light"/>
          <w:sz w:val="22"/>
          <w:szCs w:val="22"/>
        </w:rPr>
        <w:t>where</w:t>
      </w:r>
      <w:proofErr w:type="gramEnd"/>
      <w:r w:rsidRPr="000961E0">
        <w:rPr>
          <w:rFonts w:ascii="Calibri Light" w:hAnsi="Calibri Light" w:cs="Calibri Light"/>
          <w:sz w:val="22"/>
          <w:szCs w:val="22"/>
        </w:rPr>
        <w:t xml:space="preserve"> permitted by law.</w:t>
      </w:r>
    </w:p>
    <w:p w14:paraId="41F79FCC"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Data breaches</w:t>
      </w:r>
    </w:p>
    <w:p w14:paraId="53BA2D73" w14:textId="02882BC9"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 xml:space="preserve">If SJC becomes aware of a data breach involving personal information, we will respond promptly in accordance with </w:t>
      </w:r>
      <w:r w:rsidR="00F57704">
        <w:rPr>
          <w:rFonts w:ascii="Calibri Light" w:hAnsi="Calibri Light" w:cs="Calibri Light"/>
          <w:sz w:val="22"/>
          <w:szCs w:val="22"/>
        </w:rPr>
        <w:t>SJC’s</w:t>
      </w:r>
      <w:r w:rsidRPr="000961E0">
        <w:rPr>
          <w:rFonts w:ascii="Calibri Light" w:hAnsi="Calibri Light" w:cs="Calibri Light"/>
          <w:sz w:val="22"/>
          <w:szCs w:val="22"/>
        </w:rPr>
        <w:t xml:space="preserve"> Data Breach Response Plan.</w:t>
      </w:r>
    </w:p>
    <w:p w14:paraId="286E748A"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Where required by law, we will notify affected individuals and the Office of the Australian Information Commissioner (OAIC).</w:t>
      </w:r>
    </w:p>
    <w:p w14:paraId="30798ADB"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Making a privacy complaint</w:t>
      </w:r>
    </w:p>
    <w:p w14:paraId="0F60A5D8" w14:textId="7F547896"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 xml:space="preserve">If </w:t>
      </w:r>
      <w:r w:rsidR="00CF1514">
        <w:rPr>
          <w:rFonts w:ascii="Calibri Light" w:hAnsi="Calibri Light" w:cs="Calibri Light"/>
          <w:sz w:val="22"/>
          <w:szCs w:val="22"/>
        </w:rPr>
        <w:t>individuals</w:t>
      </w:r>
      <w:r w:rsidRPr="000961E0">
        <w:rPr>
          <w:rFonts w:ascii="Calibri Light" w:hAnsi="Calibri Light" w:cs="Calibri Light"/>
          <w:sz w:val="22"/>
          <w:szCs w:val="22"/>
        </w:rPr>
        <w:t xml:space="preserve"> have concerns about how SJC has handled </w:t>
      </w:r>
      <w:r w:rsidR="00CF1514">
        <w:rPr>
          <w:rFonts w:ascii="Calibri Light" w:hAnsi="Calibri Light" w:cs="Calibri Light"/>
          <w:sz w:val="22"/>
          <w:szCs w:val="22"/>
        </w:rPr>
        <w:t xml:space="preserve">their </w:t>
      </w:r>
      <w:r w:rsidRPr="000961E0">
        <w:rPr>
          <w:rFonts w:ascii="Calibri Light" w:hAnsi="Calibri Light" w:cs="Calibri Light"/>
          <w:sz w:val="22"/>
          <w:szCs w:val="22"/>
        </w:rPr>
        <w:t xml:space="preserve">personal information, </w:t>
      </w:r>
      <w:r w:rsidR="00CF1514">
        <w:rPr>
          <w:rFonts w:ascii="Calibri Light" w:hAnsi="Calibri Light" w:cs="Calibri Light"/>
          <w:sz w:val="22"/>
          <w:szCs w:val="22"/>
        </w:rPr>
        <w:t xml:space="preserve">they may </w:t>
      </w:r>
      <w:r w:rsidRPr="000961E0">
        <w:rPr>
          <w:rFonts w:ascii="Calibri Light" w:hAnsi="Calibri Light" w:cs="Calibri Light"/>
          <w:sz w:val="22"/>
          <w:szCs w:val="22"/>
        </w:rPr>
        <w:t xml:space="preserve">contact </w:t>
      </w:r>
      <w:r w:rsidR="00CF1514">
        <w:rPr>
          <w:rFonts w:ascii="Calibri Light" w:hAnsi="Calibri Light" w:cs="Calibri Light"/>
          <w:sz w:val="22"/>
          <w:szCs w:val="22"/>
        </w:rPr>
        <w:t xml:space="preserve">the SJC </w:t>
      </w:r>
      <w:r w:rsidRPr="000961E0">
        <w:rPr>
          <w:rFonts w:ascii="Calibri Light" w:hAnsi="Calibri Light" w:cs="Calibri Light"/>
          <w:sz w:val="22"/>
          <w:szCs w:val="22"/>
        </w:rPr>
        <w:t>Privacy Officer.</w:t>
      </w:r>
      <w:r w:rsidR="00CF1514">
        <w:rPr>
          <w:rFonts w:ascii="Calibri Light" w:hAnsi="Calibri Light" w:cs="Calibri Light"/>
          <w:sz w:val="22"/>
          <w:szCs w:val="22"/>
        </w:rPr>
        <w:t xml:space="preserve"> SJC </w:t>
      </w:r>
      <w:r w:rsidRPr="000961E0">
        <w:rPr>
          <w:rFonts w:ascii="Calibri Light" w:hAnsi="Calibri Light" w:cs="Calibri Light"/>
          <w:sz w:val="22"/>
          <w:szCs w:val="22"/>
        </w:rPr>
        <w:t>will investigate complaints and seek to resolve them promptly.</w:t>
      </w:r>
      <w:r w:rsidR="00CF1514">
        <w:rPr>
          <w:rFonts w:ascii="Calibri Light" w:hAnsi="Calibri Light" w:cs="Calibri Light"/>
          <w:sz w:val="22"/>
          <w:szCs w:val="22"/>
        </w:rPr>
        <w:t xml:space="preserve"> If individuals </w:t>
      </w:r>
      <w:r w:rsidRPr="000961E0">
        <w:rPr>
          <w:rFonts w:ascii="Calibri Light" w:hAnsi="Calibri Light" w:cs="Calibri Light"/>
          <w:sz w:val="22"/>
          <w:szCs w:val="22"/>
        </w:rPr>
        <w:t xml:space="preserve">are not satisfied with </w:t>
      </w:r>
      <w:r w:rsidR="00CF1514">
        <w:rPr>
          <w:rFonts w:ascii="Calibri Light" w:hAnsi="Calibri Light" w:cs="Calibri Light"/>
          <w:sz w:val="22"/>
          <w:szCs w:val="22"/>
        </w:rPr>
        <w:t>the</w:t>
      </w:r>
      <w:r w:rsidRPr="000961E0">
        <w:rPr>
          <w:rFonts w:ascii="Calibri Light" w:hAnsi="Calibri Light" w:cs="Calibri Light"/>
          <w:sz w:val="22"/>
          <w:szCs w:val="22"/>
        </w:rPr>
        <w:t xml:space="preserve"> response, </w:t>
      </w:r>
      <w:r w:rsidR="00CF1514">
        <w:rPr>
          <w:rFonts w:ascii="Calibri Light" w:hAnsi="Calibri Light" w:cs="Calibri Light"/>
          <w:sz w:val="22"/>
          <w:szCs w:val="22"/>
        </w:rPr>
        <w:t xml:space="preserve">they </w:t>
      </w:r>
      <w:r w:rsidRPr="000961E0">
        <w:rPr>
          <w:rFonts w:ascii="Calibri Light" w:hAnsi="Calibri Light" w:cs="Calibri Light"/>
          <w:sz w:val="22"/>
          <w:szCs w:val="22"/>
        </w:rPr>
        <w:t>may lodge a complaint with the O</w:t>
      </w:r>
      <w:r w:rsidR="00732101">
        <w:rPr>
          <w:rFonts w:ascii="Calibri Light" w:hAnsi="Calibri Light" w:cs="Calibri Light"/>
          <w:sz w:val="22"/>
          <w:szCs w:val="22"/>
        </w:rPr>
        <w:t>AIC</w:t>
      </w:r>
      <w:r w:rsidRPr="000961E0">
        <w:rPr>
          <w:rFonts w:ascii="Calibri Light" w:hAnsi="Calibri Light" w:cs="Calibri Light"/>
          <w:sz w:val="22"/>
          <w:szCs w:val="22"/>
        </w:rPr>
        <w:t>.</w:t>
      </w:r>
    </w:p>
    <w:p w14:paraId="09C70B0A"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Contact Us</w:t>
      </w:r>
    </w:p>
    <w:p w14:paraId="33FF419F"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b/>
          <w:bCs/>
          <w:sz w:val="22"/>
          <w:szCs w:val="22"/>
        </w:rPr>
        <w:t>Privacy Officer</w:t>
      </w:r>
      <w:r w:rsidRPr="000961E0">
        <w:rPr>
          <w:rFonts w:ascii="Calibri Light" w:hAnsi="Calibri Light" w:cs="Calibri Light"/>
          <w:sz w:val="22"/>
          <w:szCs w:val="22"/>
        </w:rPr>
        <w:br/>
        <w:t>St John's Care</w:t>
      </w:r>
    </w:p>
    <w:p w14:paraId="62853312" w14:textId="1254DDE8"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 xml:space="preserve">Email: </w:t>
      </w:r>
      <w:hyperlink r:id="rId12" w:history="1">
        <w:r w:rsidR="00B36AA4" w:rsidRPr="00801A52">
          <w:rPr>
            <w:rStyle w:val="Hyperlink"/>
            <w:rFonts w:ascii="Calibri Light" w:hAnsi="Calibri Light" w:cs="Calibri Light"/>
            <w:sz w:val="22"/>
            <w:szCs w:val="22"/>
          </w:rPr>
          <w:t>programs@stjohnscare.org.au</w:t>
        </w:r>
      </w:hyperlink>
      <w:r w:rsidR="00B36AA4">
        <w:rPr>
          <w:rFonts w:ascii="Calibri Light" w:hAnsi="Calibri Light" w:cs="Calibri Light"/>
          <w:sz w:val="22"/>
          <w:szCs w:val="22"/>
        </w:rPr>
        <w:t xml:space="preserve"> </w:t>
      </w:r>
    </w:p>
    <w:p w14:paraId="2B05303A" w14:textId="77777777"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Post: PO Box 219</w:t>
      </w:r>
      <w:r w:rsidRPr="000961E0">
        <w:rPr>
          <w:rFonts w:ascii="Calibri Light" w:hAnsi="Calibri Light" w:cs="Calibri Light"/>
          <w:sz w:val="22"/>
          <w:szCs w:val="22"/>
        </w:rPr>
        <w:br/>
        <w:t>Canberra ACT 2601</w:t>
      </w:r>
    </w:p>
    <w:p w14:paraId="0117F020" w14:textId="59D4BB4C" w:rsidR="000961E0" w:rsidRPr="000961E0" w:rsidRDefault="000961E0" w:rsidP="000961E0">
      <w:pPr>
        <w:spacing w:after="120"/>
        <w:rPr>
          <w:rFonts w:ascii="Calibri Light" w:hAnsi="Calibri Light" w:cs="Calibri Light"/>
          <w:sz w:val="22"/>
          <w:szCs w:val="22"/>
        </w:rPr>
      </w:pPr>
      <w:r w:rsidRPr="000961E0">
        <w:rPr>
          <w:rFonts w:ascii="Calibri Light" w:hAnsi="Calibri Light" w:cs="Calibri Light"/>
          <w:sz w:val="22"/>
          <w:szCs w:val="22"/>
        </w:rPr>
        <w:t xml:space="preserve">In person: St John's Care </w:t>
      </w:r>
      <w:r w:rsidR="00B36AA4">
        <w:rPr>
          <w:rFonts w:ascii="Calibri Light" w:hAnsi="Calibri Light" w:cs="Calibri Light"/>
          <w:sz w:val="22"/>
          <w:szCs w:val="22"/>
        </w:rPr>
        <w:t>Emergency Relief Centre</w:t>
      </w:r>
    </w:p>
    <w:p w14:paraId="0E63A0F1" w14:textId="77777777" w:rsidR="000961E0" w:rsidRPr="000961E0" w:rsidRDefault="000961E0" w:rsidP="000961E0">
      <w:pPr>
        <w:spacing w:after="120"/>
        <w:rPr>
          <w:rFonts w:ascii="Calibri Light" w:hAnsi="Calibri Light" w:cs="Calibri Light"/>
          <w:b/>
          <w:bCs/>
          <w:sz w:val="22"/>
          <w:szCs w:val="22"/>
        </w:rPr>
      </w:pPr>
      <w:r w:rsidRPr="000961E0">
        <w:rPr>
          <w:rFonts w:ascii="Calibri Light" w:hAnsi="Calibri Light" w:cs="Calibri Light"/>
          <w:b/>
          <w:bCs/>
          <w:sz w:val="22"/>
          <w:szCs w:val="22"/>
        </w:rPr>
        <w:t>Changes to this Policy</w:t>
      </w:r>
    </w:p>
    <w:p w14:paraId="6F0B47A4" w14:textId="5E3D97EF" w:rsidR="00B73651" w:rsidRDefault="000961E0" w:rsidP="00732101">
      <w:pPr>
        <w:spacing w:after="120"/>
        <w:rPr>
          <w:rFonts w:ascii="Calibri Light" w:eastAsia="Calibri Light" w:hAnsi="Calibri Light" w:cs="Calibri Light"/>
          <w:color w:val="000000" w:themeColor="text1"/>
          <w:sz w:val="22"/>
          <w:szCs w:val="22"/>
        </w:rPr>
      </w:pPr>
      <w:r w:rsidRPr="000961E0">
        <w:rPr>
          <w:rFonts w:ascii="Calibri Light" w:hAnsi="Calibri Light" w:cs="Calibri Light"/>
          <w:sz w:val="22"/>
          <w:szCs w:val="22"/>
        </w:rPr>
        <w:t>SJC may update this Privacy Policy from time to time to reflect changes in legislation, technology or organisational practices. The current version will always be available on our website.</w:t>
      </w:r>
    </w:p>
    <w:sectPr w:rsidR="00B73651" w:rsidSect="00B02B07">
      <w:footerReference w:type="even" r:id="rId13"/>
      <w:footerReference w:type="default" r:id="rId14"/>
      <w:pgSz w:w="11906" w:h="16838"/>
      <w:pgMar w:top="1134" w:right="1418" w:bottom="1134" w:left="1418"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D713C" w14:textId="77777777" w:rsidR="00CD38E5" w:rsidRDefault="00CD38E5">
      <w:r>
        <w:separator/>
      </w:r>
    </w:p>
  </w:endnote>
  <w:endnote w:type="continuationSeparator" w:id="0">
    <w:p w14:paraId="49DF745E" w14:textId="77777777" w:rsidR="00CD38E5" w:rsidRDefault="00CD38E5">
      <w:r>
        <w:continuationSeparator/>
      </w:r>
    </w:p>
  </w:endnote>
  <w:endnote w:type="continuationNotice" w:id="1">
    <w:p w14:paraId="7674FAA2" w14:textId="77777777" w:rsidR="00CD38E5" w:rsidRDefault="00CD3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1A6C" w14:textId="4DF43536" w:rsidR="004023CF" w:rsidRDefault="004023CF" w:rsidP="00A558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7172">
      <w:rPr>
        <w:rStyle w:val="PageNumber"/>
        <w:noProof/>
      </w:rPr>
      <w:t>2</w:t>
    </w:r>
    <w:r>
      <w:rPr>
        <w:rStyle w:val="PageNumber"/>
      </w:rPr>
      <w:fldChar w:fldCharType="end"/>
    </w:r>
  </w:p>
  <w:p w14:paraId="0797BA06" w14:textId="77777777" w:rsidR="004023CF" w:rsidRDefault="004023CF" w:rsidP="00B02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sz w:val="20"/>
        <w:szCs w:val="20"/>
      </w:rPr>
      <w:id w:val="1197278955"/>
      <w:docPartObj>
        <w:docPartGallery w:val="Page Numbers (Bottom of Page)"/>
        <w:docPartUnique/>
      </w:docPartObj>
    </w:sdtPr>
    <w:sdtContent>
      <w:sdt>
        <w:sdtPr>
          <w:rPr>
            <w:rFonts w:ascii="Calibri Light" w:hAnsi="Calibri Light" w:cs="Calibri Light"/>
            <w:sz w:val="20"/>
            <w:szCs w:val="20"/>
          </w:rPr>
          <w:id w:val="-1769616900"/>
          <w:docPartObj>
            <w:docPartGallery w:val="Page Numbers (Top of Page)"/>
            <w:docPartUnique/>
          </w:docPartObj>
        </w:sdtPr>
        <w:sdtContent>
          <w:p w14:paraId="4C3C3CF8" w14:textId="4BC019E8" w:rsidR="00107172" w:rsidRPr="00107172" w:rsidRDefault="00107172">
            <w:pPr>
              <w:pStyle w:val="Footer"/>
              <w:jc w:val="right"/>
              <w:rPr>
                <w:rFonts w:ascii="Calibri Light" w:hAnsi="Calibri Light" w:cs="Calibri Light"/>
                <w:sz w:val="20"/>
                <w:szCs w:val="20"/>
              </w:rPr>
            </w:pPr>
            <w:r w:rsidRPr="00107172">
              <w:rPr>
                <w:rFonts w:ascii="Calibri Light" w:hAnsi="Calibri Light" w:cs="Calibri Light"/>
                <w:sz w:val="20"/>
                <w:szCs w:val="20"/>
              </w:rPr>
              <w:t xml:space="preserve">Page </w:t>
            </w:r>
            <w:r w:rsidRPr="00107172">
              <w:rPr>
                <w:rFonts w:ascii="Calibri Light" w:hAnsi="Calibri Light" w:cs="Calibri Light"/>
                <w:sz w:val="20"/>
                <w:szCs w:val="20"/>
              </w:rPr>
              <w:fldChar w:fldCharType="begin"/>
            </w:r>
            <w:r w:rsidRPr="00107172">
              <w:rPr>
                <w:rFonts w:ascii="Calibri Light" w:hAnsi="Calibri Light" w:cs="Calibri Light"/>
                <w:sz w:val="20"/>
                <w:szCs w:val="20"/>
              </w:rPr>
              <w:instrText xml:space="preserve"> PAGE </w:instrText>
            </w:r>
            <w:r w:rsidRPr="00107172">
              <w:rPr>
                <w:rFonts w:ascii="Calibri Light" w:hAnsi="Calibri Light" w:cs="Calibri Light"/>
                <w:sz w:val="20"/>
                <w:szCs w:val="20"/>
              </w:rPr>
              <w:fldChar w:fldCharType="separate"/>
            </w:r>
            <w:r w:rsidRPr="00107172">
              <w:rPr>
                <w:rFonts w:ascii="Calibri Light" w:hAnsi="Calibri Light" w:cs="Calibri Light"/>
                <w:noProof/>
                <w:sz w:val="20"/>
                <w:szCs w:val="20"/>
              </w:rPr>
              <w:t>2</w:t>
            </w:r>
            <w:r w:rsidRPr="00107172">
              <w:rPr>
                <w:rFonts w:ascii="Calibri Light" w:hAnsi="Calibri Light" w:cs="Calibri Light"/>
                <w:sz w:val="20"/>
                <w:szCs w:val="20"/>
              </w:rPr>
              <w:fldChar w:fldCharType="end"/>
            </w:r>
            <w:r w:rsidRPr="00107172">
              <w:rPr>
                <w:rFonts w:ascii="Calibri Light" w:hAnsi="Calibri Light" w:cs="Calibri Light"/>
                <w:sz w:val="20"/>
                <w:szCs w:val="20"/>
              </w:rPr>
              <w:t xml:space="preserve"> of </w:t>
            </w:r>
            <w:r w:rsidRPr="00107172">
              <w:rPr>
                <w:rFonts w:ascii="Calibri Light" w:hAnsi="Calibri Light" w:cs="Calibri Light"/>
                <w:sz w:val="20"/>
                <w:szCs w:val="20"/>
              </w:rPr>
              <w:fldChar w:fldCharType="begin"/>
            </w:r>
            <w:r w:rsidRPr="00107172">
              <w:rPr>
                <w:rFonts w:ascii="Calibri Light" w:hAnsi="Calibri Light" w:cs="Calibri Light"/>
                <w:sz w:val="20"/>
                <w:szCs w:val="20"/>
              </w:rPr>
              <w:instrText xml:space="preserve"> NUMPAGES  </w:instrText>
            </w:r>
            <w:r w:rsidRPr="00107172">
              <w:rPr>
                <w:rFonts w:ascii="Calibri Light" w:hAnsi="Calibri Light" w:cs="Calibri Light"/>
                <w:sz w:val="20"/>
                <w:szCs w:val="20"/>
              </w:rPr>
              <w:fldChar w:fldCharType="separate"/>
            </w:r>
            <w:r w:rsidRPr="00107172">
              <w:rPr>
                <w:rFonts w:ascii="Calibri Light" w:hAnsi="Calibri Light" w:cs="Calibri Light"/>
                <w:noProof/>
                <w:sz w:val="20"/>
                <w:szCs w:val="20"/>
              </w:rPr>
              <w:t>2</w:t>
            </w:r>
            <w:r w:rsidRPr="00107172">
              <w:rPr>
                <w:rFonts w:ascii="Calibri Light" w:hAnsi="Calibri Light" w:cs="Calibri Light"/>
                <w:sz w:val="20"/>
                <w:szCs w:val="20"/>
              </w:rPr>
              <w:fldChar w:fldCharType="end"/>
            </w:r>
          </w:p>
        </w:sdtContent>
      </w:sdt>
    </w:sdtContent>
  </w:sdt>
  <w:p w14:paraId="76E70BF3" w14:textId="2AAD0F99" w:rsidR="004023CF" w:rsidRPr="00107172" w:rsidRDefault="004023CF" w:rsidP="00B02B07">
    <w:pPr>
      <w:pStyle w:val="Footer"/>
      <w:tabs>
        <w:tab w:val="clear" w:pos="4153"/>
        <w:tab w:val="clear" w:pos="8306"/>
      </w:tabs>
      <w:ind w:right="360"/>
      <w:jc w:val="right"/>
      <w:rPr>
        <w:rFonts w:ascii="Calibri Light" w:hAnsi="Calibri Light" w:cs="Calibri Light"/>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F68F" w14:textId="77777777" w:rsidR="00CD38E5" w:rsidRDefault="00CD38E5">
      <w:r>
        <w:separator/>
      </w:r>
    </w:p>
  </w:footnote>
  <w:footnote w:type="continuationSeparator" w:id="0">
    <w:p w14:paraId="498D2F7C" w14:textId="77777777" w:rsidR="00CD38E5" w:rsidRDefault="00CD38E5">
      <w:r>
        <w:continuationSeparator/>
      </w:r>
    </w:p>
  </w:footnote>
  <w:footnote w:type="continuationNotice" w:id="1">
    <w:p w14:paraId="2A0DCF13" w14:textId="77777777" w:rsidR="00CD38E5" w:rsidRDefault="00CD38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AE2"/>
    <w:multiLevelType w:val="multilevel"/>
    <w:tmpl w:val="71C8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D3008"/>
    <w:multiLevelType w:val="multilevel"/>
    <w:tmpl w:val="BDFA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75F38"/>
    <w:multiLevelType w:val="hybridMultilevel"/>
    <w:tmpl w:val="62722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F69A5"/>
    <w:multiLevelType w:val="hybridMultilevel"/>
    <w:tmpl w:val="4D1A2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FC0752"/>
    <w:multiLevelType w:val="hybridMultilevel"/>
    <w:tmpl w:val="F0B87F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497823"/>
    <w:multiLevelType w:val="multilevel"/>
    <w:tmpl w:val="2D28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804CB9"/>
    <w:multiLevelType w:val="hybridMultilevel"/>
    <w:tmpl w:val="53D0C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1E3074"/>
    <w:multiLevelType w:val="multilevel"/>
    <w:tmpl w:val="1264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465F58"/>
    <w:multiLevelType w:val="multilevel"/>
    <w:tmpl w:val="E324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D84CD1"/>
    <w:multiLevelType w:val="hybridMultilevel"/>
    <w:tmpl w:val="77AC63D8"/>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0" w15:restartNumberingAfterBreak="0">
    <w:nsid w:val="169E6512"/>
    <w:multiLevelType w:val="multilevel"/>
    <w:tmpl w:val="8336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61C93"/>
    <w:multiLevelType w:val="multilevel"/>
    <w:tmpl w:val="CE6C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6B0FC1"/>
    <w:multiLevelType w:val="multilevel"/>
    <w:tmpl w:val="1196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346EC"/>
    <w:multiLevelType w:val="multilevel"/>
    <w:tmpl w:val="273E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87488B"/>
    <w:multiLevelType w:val="multilevel"/>
    <w:tmpl w:val="86FA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E59E4"/>
    <w:multiLevelType w:val="multilevel"/>
    <w:tmpl w:val="A0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A6FD8"/>
    <w:multiLevelType w:val="multilevel"/>
    <w:tmpl w:val="F22A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ED7453"/>
    <w:multiLevelType w:val="multilevel"/>
    <w:tmpl w:val="B850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EB0DD5"/>
    <w:multiLevelType w:val="multilevel"/>
    <w:tmpl w:val="A236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4264C0"/>
    <w:multiLevelType w:val="multilevel"/>
    <w:tmpl w:val="C65EB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8F3A1C"/>
    <w:multiLevelType w:val="multilevel"/>
    <w:tmpl w:val="F6B62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B22784"/>
    <w:multiLevelType w:val="hybridMultilevel"/>
    <w:tmpl w:val="7812CDB0"/>
    <w:lvl w:ilvl="0" w:tplc="0C090001">
      <w:start w:val="1"/>
      <w:numFmt w:val="bullet"/>
      <w:lvlText w:val=""/>
      <w:lvlJc w:val="left"/>
      <w:pPr>
        <w:ind w:left="772" w:hanging="360"/>
      </w:pPr>
      <w:rPr>
        <w:rFonts w:ascii="Symbol" w:hAnsi="Symbol" w:hint="default"/>
      </w:rPr>
    </w:lvl>
    <w:lvl w:ilvl="1" w:tplc="0C090003">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22" w15:restartNumberingAfterBreak="0">
    <w:nsid w:val="60A5590A"/>
    <w:multiLevelType w:val="hybridMultilevel"/>
    <w:tmpl w:val="A99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54591A"/>
    <w:multiLevelType w:val="multilevel"/>
    <w:tmpl w:val="18FE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F61CBC"/>
    <w:multiLevelType w:val="multilevel"/>
    <w:tmpl w:val="4168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AA4500"/>
    <w:multiLevelType w:val="hybridMultilevel"/>
    <w:tmpl w:val="852667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34622B4"/>
    <w:multiLevelType w:val="multilevel"/>
    <w:tmpl w:val="154C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5D4BCB"/>
    <w:multiLevelType w:val="multilevel"/>
    <w:tmpl w:val="BF2A3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442571">
    <w:abstractNumId w:val="3"/>
  </w:num>
  <w:num w:numId="2" w16cid:durableId="81223548">
    <w:abstractNumId w:val="22"/>
  </w:num>
  <w:num w:numId="3" w16cid:durableId="1661884665">
    <w:abstractNumId w:val="4"/>
  </w:num>
  <w:num w:numId="4" w16cid:durableId="1196695524">
    <w:abstractNumId w:val="9"/>
  </w:num>
  <w:num w:numId="5" w16cid:durableId="1117916543">
    <w:abstractNumId w:val="18"/>
  </w:num>
  <w:num w:numId="6" w16cid:durableId="384724744">
    <w:abstractNumId w:val="21"/>
  </w:num>
  <w:num w:numId="7" w16cid:durableId="365065101">
    <w:abstractNumId w:val="23"/>
  </w:num>
  <w:num w:numId="8" w16cid:durableId="493107057">
    <w:abstractNumId w:val="13"/>
  </w:num>
  <w:num w:numId="9" w16cid:durableId="1065251759">
    <w:abstractNumId w:val="10"/>
  </w:num>
  <w:num w:numId="10" w16cid:durableId="1115632661">
    <w:abstractNumId w:val="19"/>
  </w:num>
  <w:num w:numId="11" w16cid:durableId="651062360">
    <w:abstractNumId w:val="0"/>
  </w:num>
  <w:num w:numId="12" w16cid:durableId="1968124368">
    <w:abstractNumId w:val="11"/>
  </w:num>
  <w:num w:numId="13" w16cid:durableId="1749185233">
    <w:abstractNumId w:val="12"/>
  </w:num>
  <w:num w:numId="14" w16cid:durableId="975796997">
    <w:abstractNumId w:val="5"/>
  </w:num>
  <w:num w:numId="15" w16cid:durableId="2049986417">
    <w:abstractNumId w:val="17"/>
  </w:num>
  <w:num w:numId="16" w16cid:durableId="1353456804">
    <w:abstractNumId w:val="26"/>
  </w:num>
  <w:num w:numId="17" w16cid:durableId="1546259546">
    <w:abstractNumId w:val="24"/>
  </w:num>
  <w:num w:numId="18" w16cid:durableId="234975226">
    <w:abstractNumId w:val="6"/>
  </w:num>
  <w:num w:numId="19" w16cid:durableId="335155466">
    <w:abstractNumId w:val="27"/>
  </w:num>
  <w:num w:numId="20" w16cid:durableId="1542669535">
    <w:abstractNumId w:val="25"/>
  </w:num>
  <w:num w:numId="21" w16cid:durableId="2120249430">
    <w:abstractNumId w:val="8"/>
  </w:num>
  <w:num w:numId="22" w16cid:durableId="1121728283">
    <w:abstractNumId w:val="20"/>
  </w:num>
  <w:num w:numId="23" w16cid:durableId="1754930401">
    <w:abstractNumId w:val="16"/>
  </w:num>
  <w:num w:numId="24" w16cid:durableId="1238710555">
    <w:abstractNumId w:val="7"/>
  </w:num>
  <w:num w:numId="25" w16cid:durableId="667177526">
    <w:abstractNumId w:val="1"/>
  </w:num>
  <w:num w:numId="26" w16cid:durableId="1405492550">
    <w:abstractNumId w:val="14"/>
  </w:num>
  <w:num w:numId="27" w16cid:durableId="1904288137">
    <w:abstractNumId w:val="15"/>
  </w:num>
  <w:num w:numId="28" w16cid:durableId="124383076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BC0"/>
    <w:rsid w:val="00001113"/>
    <w:rsid w:val="00002591"/>
    <w:rsid w:val="00002814"/>
    <w:rsid w:val="00003477"/>
    <w:rsid w:val="00003DC5"/>
    <w:rsid w:val="000050F2"/>
    <w:rsid w:val="000057E6"/>
    <w:rsid w:val="00006A96"/>
    <w:rsid w:val="00007E98"/>
    <w:rsid w:val="000116A9"/>
    <w:rsid w:val="00012563"/>
    <w:rsid w:val="00012E0D"/>
    <w:rsid w:val="000162CE"/>
    <w:rsid w:val="00016BAF"/>
    <w:rsid w:val="000221FF"/>
    <w:rsid w:val="00022F1F"/>
    <w:rsid w:val="0002428A"/>
    <w:rsid w:val="00025ADC"/>
    <w:rsid w:val="00025C58"/>
    <w:rsid w:val="000316F8"/>
    <w:rsid w:val="00031B1E"/>
    <w:rsid w:val="00034E4C"/>
    <w:rsid w:val="00035BC3"/>
    <w:rsid w:val="000372C1"/>
    <w:rsid w:val="00040A37"/>
    <w:rsid w:val="00041F40"/>
    <w:rsid w:val="0004215D"/>
    <w:rsid w:val="000425A4"/>
    <w:rsid w:val="00042E0B"/>
    <w:rsid w:val="00043A60"/>
    <w:rsid w:val="000464F4"/>
    <w:rsid w:val="00051190"/>
    <w:rsid w:val="000514A6"/>
    <w:rsid w:val="000516F5"/>
    <w:rsid w:val="000520E1"/>
    <w:rsid w:val="00052A7D"/>
    <w:rsid w:val="000539CC"/>
    <w:rsid w:val="00054CCE"/>
    <w:rsid w:val="00054D20"/>
    <w:rsid w:val="000554ED"/>
    <w:rsid w:val="00057F84"/>
    <w:rsid w:val="00063F7D"/>
    <w:rsid w:val="00064B79"/>
    <w:rsid w:val="00065699"/>
    <w:rsid w:val="00070A8A"/>
    <w:rsid w:val="00070DFA"/>
    <w:rsid w:val="00072BE2"/>
    <w:rsid w:val="00075428"/>
    <w:rsid w:val="00075956"/>
    <w:rsid w:val="00077927"/>
    <w:rsid w:val="00077A52"/>
    <w:rsid w:val="00077D94"/>
    <w:rsid w:val="00084159"/>
    <w:rsid w:val="00084E24"/>
    <w:rsid w:val="000866D9"/>
    <w:rsid w:val="00087E03"/>
    <w:rsid w:val="00090A79"/>
    <w:rsid w:val="0009187A"/>
    <w:rsid w:val="000927EC"/>
    <w:rsid w:val="00092A3F"/>
    <w:rsid w:val="0009319E"/>
    <w:rsid w:val="00093BEA"/>
    <w:rsid w:val="000961E0"/>
    <w:rsid w:val="0009633C"/>
    <w:rsid w:val="00097944"/>
    <w:rsid w:val="000A148D"/>
    <w:rsid w:val="000A1521"/>
    <w:rsid w:val="000A476F"/>
    <w:rsid w:val="000A4B7F"/>
    <w:rsid w:val="000A72E1"/>
    <w:rsid w:val="000A7C3D"/>
    <w:rsid w:val="000B3333"/>
    <w:rsid w:val="000B39E9"/>
    <w:rsid w:val="000B4B51"/>
    <w:rsid w:val="000B57F2"/>
    <w:rsid w:val="000B5EF7"/>
    <w:rsid w:val="000B61C1"/>
    <w:rsid w:val="000B7B3B"/>
    <w:rsid w:val="000C003C"/>
    <w:rsid w:val="000C055E"/>
    <w:rsid w:val="000C224E"/>
    <w:rsid w:val="000C3990"/>
    <w:rsid w:val="000C3A02"/>
    <w:rsid w:val="000C4383"/>
    <w:rsid w:val="000C59A2"/>
    <w:rsid w:val="000C7392"/>
    <w:rsid w:val="000C7C4A"/>
    <w:rsid w:val="000C7D6E"/>
    <w:rsid w:val="000C7FCA"/>
    <w:rsid w:val="000D05A0"/>
    <w:rsid w:val="000D07A5"/>
    <w:rsid w:val="000D1963"/>
    <w:rsid w:val="000D1F21"/>
    <w:rsid w:val="000D6334"/>
    <w:rsid w:val="000D7648"/>
    <w:rsid w:val="000E2650"/>
    <w:rsid w:val="000E31EF"/>
    <w:rsid w:val="000E3B5B"/>
    <w:rsid w:val="000E5BAD"/>
    <w:rsid w:val="000E6A70"/>
    <w:rsid w:val="000E748F"/>
    <w:rsid w:val="000F0BC6"/>
    <w:rsid w:val="000F20FF"/>
    <w:rsid w:val="000F4B5B"/>
    <w:rsid w:val="000F4BDF"/>
    <w:rsid w:val="000F508A"/>
    <w:rsid w:val="000F62FB"/>
    <w:rsid w:val="000F643E"/>
    <w:rsid w:val="000F753E"/>
    <w:rsid w:val="000F76B0"/>
    <w:rsid w:val="000F7704"/>
    <w:rsid w:val="001006D2"/>
    <w:rsid w:val="00100F8E"/>
    <w:rsid w:val="001032AD"/>
    <w:rsid w:val="00103813"/>
    <w:rsid w:val="00104506"/>
    <w:rsid w:val="001052AD"/>
    <w:rsid w:val="0010562C"/>
    <w:rsid w:val="00105B9C"/>
    <w:rsid w:val="00107172"/>
    <w:rsid w:val="001101EE"/>
    <w:rsid w:val="00111C1D"/>
    <w:rsid w:val="001131CB"/>
    <w:rsid w:val="001144FC"/>
    <w:rsid w:val="00114FCD"/>
    <w:rsid w:val="001152A8"/>
    <w:rsid w:val="0011758C"/>
    <w:rsid w:val="0012078F"/>
    <w:rsid w:val="00120B5E"/>
    <w:rsid w:val="00120CFD"/>
    <w:rsid w:val="0012454C"/>
    <w:rsid w:val="00125FC8"/>
    <w:rsid w:val="00126500"/>
    <w:rsid w:val="00127BAC"/>
    <w:rsid w:val="00131008"/>
    <w:rsid w:val="001338F4"/>
    <w:rsid w:val="00134FEF"/>
    <w:rsid w:val="00140C8B"/>
    <w:rsid w:val="001417D6"/>
    <w:rsid w:val="001423DB"/>
    <w:rsid w:val="00143630"/>
    <w:rsid w:val="00143756"/>
    <w:rsid w:val="001448A6"/>
    <w:rsid w:val="00145535"/>
    <w:rsid w:val="00147A26"/>
    <w:rsid w:val="00150003"/>
    <w:rsid w:val="0015210D"/>
    <w:rsid w:val="00152604"/>
    <w:rsid w:val="00153F4E"/>
    <w:rsid w:val="00154EB5"/>
    <w:rsid w:val="001553DD"/>
    <w:rsid w:val="0015563F"/>
    <w:rsid w:val="00157E05"/>
    <w:rsid w:val="001604F8"/>
    <w:rsid w:val="00160710"/>
    <w:rsid w:val="001609D3"/>
    <w:rsid w:val="00161327"/>
    <w:rsid w:val="001649B7"/>
    <w:rsid w:val="00165BAE"/>
    <w:rsid w:val="00165DFE"/>
    <w:rsid w:val="00166D48"/>
    <w:rsid w:val="0017007B"/>
    <w:rsid w:val="00170E41"/>
    <w:rsid w:val="00171BD8"/>
    <w:rsid w:val="001720DD"/>
    <w:rsid w:val="00172B48"/>
    <w:rsid w:val="00172EC2"/>
    <w:rsid w:val="00175A49"/>
    <w:rsid w:val="00175BDA"/>
    <w:rsid w:val="0017767D"/>
    <w:rsid w:val="00177AD7"/>
    <w:rsid w:val="0018188D"/>
    <w:rsid w:val="001827F5"/>
    <w:rsid w:val="00183F7B"/>
    <w:rsid w:val="00183F8B"/>
    <w:rsid w:val="00184FB0"/>
    <w:rsid w:val="001851DF"/>
    <w:rsid w:val="00185366"/>
    <w:rsid w:val="0018590D"/>
    <w:rsid w:val="00190F60"/>
    <w:rsid w:val="0019340E"/>
    <w:rsid w:val="00194AE1"/>
    <w:rsid w:val="00194D99"/>
    <w:rsid w:val="00195FCB"/>
    <w:rsid w:val="0019797E"/>
    <w:rsid w:val="001A00AD"/>
    <w:rsid w:val="001A2F57"/>
    <w:rsid w:val="001A44C4"/>
    <w:rsid w:val="001A509F"/>
    <w:rsid w:val="001B016B"/>
    <w:rsid w:val="001B0AC0"/>
    <w:rsid w:val="001B17A5"/>
    <w:rsid w:val="001B1A03"/>
    <w:rsid w:val="001B2089"/>
    <w:rsid w:val="001B39C3"/>
    <w:rsid w:val="001B3AB2"/>
    <w:rsid w:val="001B4A58"/>
    <w:rsid w:val="001B4BDF"/>
    <w:rsid w:val="001B4D94"/>
    <w:rsid w:val="001B5903"/>
    <w:rsid w:val="001B658D"/>
    <w:rsid w:val="001B6A0A"/>
    <w:rsid w:val="001B6B1C"/>
    <w:rsid w:val="001B7713"/>
    <w:rsid w:val="001B7993"/>
    <w:rsid w:val="001B7FD7"/>
    <w:rsid w:val="001C0278"/>
    <w:rsid w:val="001C048C"/>
    <w:rsid w:val="001C0600"/>
    <w:rsid w:val="001C09A5"/>
    <w:rsid w:val="001C3804"/>
    <w:rsid w:val="001C3F38"/>
    <w:rsid w:val="001C5E0A"/>
    <w:rsid w:val="001C5E86"/>
    <w:rsid w:val="001C64E2"/>
    <w:rsid w:val="001C6874"/>
    <w:rsid w:val="001D06BC"/>
    <w:rsid w:val="001D0A08"/>
    <w:rsid w:val="001D3C55"/>
    <w:rsid w:val="001D4A36"/>
    <w:rsid w:val="001D60E3"/>
    <w:rsid w:val="001D61F4"/>
    <w:rsid w:val="001D7678"/>
    <w:rsid w:val="001D7D3A"/>
    <w:rsid w:val="001E0752"/>
    <w:rsid w:val="001E12BA"/>
    <w:rsid w:val="001E2AF1"/>
    <w:rsid w:val="001E627C"/>
    <w:rsid w:val="001E74A3"/>
    <w:rsid w:val="001F0079"/>
    <w:rsid w:val="001F1012"/>
    <w:rsid w:val="001F15C7"/>
    <w:rsid w:val="001F1F63"/>
    <w:rsid w:val="001F437E"/>
    <w:rsid w:val="001F53E3"/>
    <w:rsid w:val="001F5524"/>
    <w:rsid w:val="001F63AD"/>
    <w:rsid w:val="001F6FBC"/>
    <w:rsid w:val="001F710B"/>
    <w:rsid w:val="0020010B"/>
    <w:rsid w:val="00201209"/>
    <w:rsid w:val="002025E5"/>
    <w:rsid w:val="002044CC"/>
    <w:rsid w:val="00204C0F"/>
    <w:rsid w:val="00204DCC"/>
    <w:rsid w:val="00206799"/>
    <w:rsid w:val="002070DD"/>
    <w:rsid w:val="0020726F"/>
    <w:rsid w:val="002075D0"/>
    <w:rsid w:val="0021396B"/>
    <w:rsid w:val="00214A74"/>
    <w:rsid w:val="00214F49"/>
    <w:rsid w:val="00215FBE"/>
    <w:rsid w:val="00216E54"/>
    <w:rsid w:val="00220C3F"/>
    <w:rsid w:val="00222956"/>
    <w:rsid w:val="002243AB"/>
    <w:rsid w:val="00226064"/>
    <w:rsid w:val="00227D0F"/>
    <w:rsid w:val="002305ED"/>
    <w:rsid w:val="00230F9A"/>
    <w:rsid w:val="00232FE0"/>
    <w:rsid w:val="00233344"/>
    <w:rsid w:val="002351DE"/>
    <w:rsid w:val="00235614"/>
    <w:rsid w:val="00236389"/>
    <w:rsid w:val="00237D31"/>
    <w:rsid w:val="0024073F"/>
    <w:rsid w:val="00241E58"/>
    <w:rsid w:val="002455E4"/>
    <w:rsid w:val="00246E64"/>
    <w:rsid w:val="002470EC"/>
    <w:rsid w:val="00247BF0"/>
    <w:rsid w:val="002519DB"/>
    <w:rsid w:val="00251CA9"/>
    <w:rsid w:val="002528FC"/>
    <w:rsid w:val="00256C7E"/>
    <w:rsid w:val="0025733A"/>
    <w:rsid w:val="0025785C"/>
    <w:rsid w:val="0026119A"/>
    <w:rsid w:val="00261B78"/>
    <w:rsid w:val="00262086"/>
    <w:rsid w:val="002646AF"/>
    <w:rsid w:val="0026579C"/>
    <w:rsid w:val="00271319"/>
    <w:rsid w:val="002716F0"/>
    <w:rsid w:val="00272212"/>
    <w:rsid w:val="002736A1"/>
    <w:rsid w:val="00273BA2"/>
    <w:rsid w:val="00274022"/>
    <w:rsid w:val="002748DB"/>
    <w:rsid w:val="00274C44"/>
    <w:rsid w:val="00275BEE"/>
    <w:rsid w:val="002765EF"/>
    <w:rsid w:val="00276970"/>
    <w:rsid w:val="00276E83"/>
    <w:rsid w:val="00277E54"/>
    <w:rsid w:val="00281072"/>
    <w:rsid w:val="002832B2"/>
    <w:rsid w:val="00283A1F"/>
    <w:rsid w:val="002846CB"/>
    <w:rsid w:val="0028534F"/>
    <w:rsid w:val="00285576"/>
    <w:rsid w:val="0028592B"/>
    <w:rsid w:val="0028625A"/>
    <w:rsid w:val="00286AE2"/>
    <w:rsid w:val="00291134"/>
    <w:rsid w:val="002918A7"/>
    <w:rsid w:val="00292378"/>
    <w:rsid w:val="00292F02"/>
    <w:rsid w:val="002933CC"/>
    <w:rsid w:val="00293C53"/>
    <w:rsid w:val="002946E6"/>
    <w:rsid w:val="002956CA"/>
    <w:rsid w:val="002962F6"/>
    <w:rsid w:val="00296663"/>
    <w:rsid w:val="00297592"/>
    <w:rsid w:val="00297EFC"/>
    <w:rsid w:val="002A0B05"/>
    <w:rsid w:val="002A16A2"/>
    <w:rsid w:val="002A37FF"/>
    <w:rsid w:val="002A41AB"/>
    <w:rsid w:val="002A5197"/>
    <w:rsid w:val="002A64CA"/>
    <w:rsid w:val="002A7792"/>
    <w:rsid w:val="002A7CBD"/>
    <w:rsid w:val="002B01AE"/>
    <w:rsid w:val="002B1719"/>
    <w:rsid w:val="002B2370"/>
    <w:rsid w:val="002B28A7"/>
    <w:rsid w:val="002B6225"/>
    <w:rsid w:val="002C0DD0"/>
    <w:rsid w:val="002C3271"/>
    <w:rsid w:val="002C4F01"/>
    <w:rsid w:val="002D0137"/>
    <w:rsid w:val="002D0FCC"/>
    <w:rsid w:val="002D1369"/>
    <w:rsid w:val="002D15AB"/>
    <w:rsid w:val="002D4491"/>
    <w:rsid w:val="002D5D16"/>
    <w:rsid w:val="002D6268"/>
    <w:rsid w:val="002D6C5E"/>
    <w:rsid w:val="002D7E79"/>
    <w:rsid w:val="002E21B8"/>
    <w:rsid w:val="002E2F17"/>
    <w:rsid w:val="002E38BB"/>
    <w:rsid w:val="002F2E6D"/>
    <w:rsid w:val="002F4531"/>
    <w:rsid w:val="002F62E5"/>
    <w:rsid w:val="002F6CB0"/>
    <w:rsid w:val="002F73A5"/>
    <w:rsid w:val="003004B5"/>
    <w:rsid w:val="00302ADA"/>
    <w:rsid w:val="00304685"/>
    <w:rsid w:val="003051A7"/>
    <w:rsid w:val="00306589"/>
    <w:rsid w:val="003068EE"/>
    <w:rsid w:val="00307031"/>
    <w:rsid w:val="00311B26"/>
    <w:rsid w:val="0031245B"/>
    <w:rsid w:val="003126A9"/>
    <w:rsid w:val="0031316D"/>
    <w:rsid w:val="00313D85"/>
    <w:rsid w:val="00316A03"/>
    <w:rsid w:val="00317D10"/>
    <w:rsid w:val="00325BAB"/>
    <w:rsid w:val="00325D6E"/>
    <w:rsid w:val="00326F45"/>
    <w:rsid w:val="00330559"/>
    <w:rsid w:val="003316D4"/>
    <w:rsid w:val="00331F5A"/>
    <w:rsid w:val="0033323A"/>
    <w:rsid w:val="003335E7"/>
    <w:rsid w:val="003378FD"/>
    <w:rsid w:val="003422B9"/>
    <w:rsid w:val="00343D6F"/>
    <w:rsid w:val="00345ABD"/>
    <w:rsid w:val="00345E8F"/>
    <w:rsid w:val="00350398"/>
    <w:rsid w:val="00352FEB"/>
    <w:rsid w:val="003536B4"/>
    <w:rsid w:val="0035748F"/>
    <w:rsid w:val="00357B57"/>
    <w:rsid w:val="00357D10"/>
    <w:rsid w:val="00360BAD"/>
    <w:rsid w:val="00361E9B"/>
    <w:rsid w:val="003621E4"/>
    <w:rsid w:val="00362F0D"/>
    <w:rsid w:val="003630F4"/>
    <w:rsid w:val="00364840"/>
    <w:rsid w:val="00365AE2"/>
    <w:rsid w:val="00365C9D"/>
    <w:rsid w:val="003669A0"/>
    <w:rsid w:val="00367731"/>
    <w:rsid w:val="00367FF3"/>
    <w:rsid w:val="00371CD7"/>
    <w:rsid w:val="003731F9"/>
    <w:rsid w:val="00373DC0"/>
    <w:rsid w:val="00374958"/>
    <w:rsid w:val="00374BF4"/>
    <w:rsid w:val="003758F2"/>
    <w:rsid w:val="0038252C"/>
    <w:rsid w:val="00383C4C"/>
    <w:rsid w:val="00384955"/>
    <w:rsid w:val="003863CF"/>
    <w:rsid w:val="003868B1"/>
    <w:rsid w:val="00387120"/>
    <w:rsid w:val="0038737E"/>
    <w:rsid w:val="003878FA"/>
    <w:rsid w:val="00387DD3"/>
    <w:rsid w:val="00390505"/>
    <w:rsid w:val="0039282D"/>
    <w:rsid w:val="00392AA1"/>
    <w:rsid w:val="003936A2"/>
    <w:rsid w:val="00394DA0"/>
    <w:rsid w:val="003957C1"/>
    <w:rsid w:val="00395C9D"/>
    <w:rsid w:val="003969D4"/>
    <w:rsid w:val="003A00A6"/>
    <w:rsid w:val="003A1340"/>
    <w:rsid w:val="003A24D8"/>
    <w:rsid w:val="003A2E8A"/>
    <w:rsid w:val="003A3005"/>
    <w:rsid w:val="003A4D13"/>
    <w:rsid w:val="003A7D65"/>
    <w:rsid w:val="003B6E90"/>
    <w:rsid w:val="003B722C"/>
    <w:rsid w:val="003C00FF"/>
    <w:rsid w:val="003C024A"/>
    <w:rsid w:val="003C0999"/>
    <w:rsid w:val="003C0B5B"/>
    <w:rsid w:val="003C1495"/>
    <w:rsid w:val="003C21C6"/>
    <w:rsid w:val="003C4F24"/>
    <w:rsid w:val="003C614D"/>
    <w:rsid w:val="003D0842"/>
    <w:rsid w:val="003D1A69"/>
    <w:rsid w:val="003D2FDD"/>
    <w:rsid w:val="003D3582"/>
    <w:rsid w:val="003D3AFF"/>
    <w:rsid w:val="003D481F"/>
    <w:rsid w:val="003D4AC5"/>
    <w:rsid w:val="003D4FBA"/>
    <w:rsid w:val="003D58E4"/>
    <w:rsid w:val="003D6C16"/>
    <w:rsid w:val="003D75B3"/>
    <w:rsid w:val="003D7669"/>
    <w:rsid w:val="003E1988"/>
    <w:rsid w:val="003E1CC4"/>
    <w:rsid w:val="003E34FB"/>
    <w:rsid w:val="003E3852"/>
    <w:rsid w:val="003E4024"/>
    <w:rsid w:val="003E4662"/>
    <w:rsid w:val="003E4726"/>
    <w:rsid w:val="003E4CE5"/>
    <w:rsid w:val="003E738B"/>
    <w:rsid w:val="003F2522"/>
    <w:rsid w:val="003F2523"/>
    <w:rsid w:val="003F3665"/>
    <w:rsid w:val="003F4E9F"/>
    <w:rsid w:val="003F70F5"/>
    <w:rsid w:val="003F7513"/>
    <w:rsid w:val="004020EB"/>
    <w:rsid w:val="004023CF"/>
    <w:rsid w:val="00403C92"/>
    <w:rsid w:val="004041CD"/>
    <w:rsid w:val="00404A80"/>
    <w:rsid w:val="0040506B"/>
    <w:rsid w:val="004067DF"/>
    <w:rsid w:val="00410360"/>
    <w:rsid w:val="00410895"/>
    <w:rsid w:val="004124D3"/>
    <w:rsid w:val="00412A6D"/>
    <w:rsid w:val="004159D3"/>
    <w:rsid w:val="00416427"/>
    <w:rsid w:val="00416D11"/>
    <w:rsid w:val="004175E4"/>
    <w:rsid w:val="004218DD"/>
    <w:rsid w:val="004220D4"/>
    <w:rsid w:val="0042354A"/>
    <w:rsid w:val="004239B9"/>
    <w:rsid w:val="004247C7"/>
    <w:rsid w:val="00424856"/>
    <w:rsid w:val="00425F9F"/>
    <w:rsid w:val="00426D13"/>
    <w:rsid w:val="004270FD"/>
    <w:rsid w:val="00427272"/>
    <w:rsid w:val="00430606"/>
    <w:rsid w:val="00432DC1"/>
    <w:rsid w:val="00434A74"/>
    <w:rsid w:val="0043641C"/>
    <w:rsid w:val="004379E7"/>
    <w:rsid w:val="00440579"/>
    <w:rsid w:val="00440C2C"/>
    <w:rsid w:val="004415DB"/>
    <w:rsid w:val="00442EEC"/>
    <w:rsid w:val="00443F3F"/>
    <w:rsid w:val="0045095E"/>
    <w:rsid w:val="0045317F"/>
    <w:rsid w:val="00454F5B"/>
    <w:rsid w:val="00456276"/>
    <w:rsid w:val="004570F8"/>
    <w:rsid w:val="00461FA8"/>
    <w:rsid w:val="00463331"/>
    <w:rsid w:val="00463666"/>
    <w:rsid w:val="00464842"/>
    <w:rsid w:val="00464D25"/>
    <w:rsid w:val="00465072"/>
    <w:rsid w:val="00470D17"/>
    <w:rsid w:val="00470ED4"/>
    <w:rsid w:val="00472DCB"/>
    <w:rsid w:val="00473150"/>
    <w:rsid w:val="00473F0B"/>
    <w:rsid w:val="004754CB"/>
    <w:rsid w:val="00480178"/>
    <w:rsid w:val="004806BF"/>
    <w:rsid w:val="00481F04"/>
    <w:rsid w:val="004830F5"/>
    <w:rsid w:val="0048313C"/>
    <w:rsid w:val="004832C8"/>
    <w:rsid w:val="004844B1"/>
    <w:rsid w:val="0048456F"/>
    <w:rsid w:val="00486387"/>
    <w:rsid w:val="00490FB0"/>
    <w:rsid w:val="004935C2"/>
    <w:rsid w:val="004935C7"/>
    <w:rsid w:val="0049498A"/>
    <w:rsid w:val="0049736E"/>
    <w:rsid w:val="004A0041"/>
    <w:rsid w:val="004A0D65"/>
    <w:rsid w:val="004A1052"/>
    <w:rsid w:val="004A16C6"/>
    <w:rsid w:val="004A1A9E"/>
    <w:rsid w:val="004A4252"/>
    <w:rsid w:val="004A4840"/>
    <w:rsid w:val="004A4FE3"/>
    <w:rsid w:val="004A64EE"/>
    <w:rsid w:val="004A6895"/>
    <w:rsid w:val="004B0575"/>
    <w:rsid w:val="004B0F46"/>
    <w:rsid w:val="004B218A"/>
    <w:rsid w:val="004B4F1C"/>
    <w:rsid w:val="004B580F"/>
    <w:rsid w:val="004B5C77"/>
    <w:rsid w:val="004B5CDD"/>
    <w:rsid w:val="004B6D07"/>
    <w:rsid w:val="004B70AD"/>
    <w:rsid w:val="004C0F69"/>
    <w:rsid w:val="004C14AC"/>
    <w:rsid w:val="004C15FD"/>
    <w:rsid w:val="004C4B76"/>
    <w:rsid w:val="004C6EF6"/>
    <w:rsid w:val="004C7690"/>
    <w:rsid w:val="004D0E69"/>
    <w:rsid w:val="004D3C72"/>
    <w:rsid w:val="004D5C6F"/>
    <w:rsid w:val="004D6AF3"/>
    <w:rsid w:val="004D703D"/>
    <w:rsid w:val="004D716B"/>
    <w:rsid w:val="004D73EC"/>
    <w:rsid w:val="004E171F"/>
    <w:rsid w:val="004E2795"/>
    <w:rsid w:val="004E3986"/>
    <w:rsid w:val="004E43F4"/>
    <w:rsid w:val="004E6AA5"/>
    <w:rsid w:val="004E7BAB"/>
    <w:rsid w:val="004F0382"/>
    <w:rsid w:val="004F08E1"/>
    <w:rsid w:val="004F0BB5"/>
    <w:rsid w:val="004F1785"/>
    <w:rsid w:val="004F4517"/>
    <w:rsid w:val="004F7BF3"/>
    <w:rsid w:val="00500DE9"/>
    <w:rsid w:val="00500EE1"/>
    <w:rsid w:val="00504777"/>
    <w:rsid w:val="00505755"/>
    <w:rsid w:val="0050657B"/>
    <w:rsid w:val="00506DB1"/>
    <w:rsid w:val="005071B5"/>
    <w:rsid w:val="005074EC"/>
    <w:rsid w:val="005077E0"/>
    <w:rsid w:val="00510000"/>
    <w:rsid w:val="00510058"/>
    <w:rsid w:val="00510CCB"/>
    <w:rsid w:val="00511C7E"/>
    <w:rsid w:val="00512DA6"/>
    <w:rsid w:val="00513680"/>
    <w:rsid w:val="005153D5"/>
    <w:rsid w:val="0052016C"/>
    <w:rsid w:val="00521AC5"/>
    <w:rsid w:val="00521B69"/>
    <w:rsid w:val="00522183"/>
    <w:rsid w:val="00522951"/>
    <w:rsid w:val="00523CCF"/>
    <w:rsid w:val="00527792"/>
    <w:rsid w:val="00527BFC"/>
    <w:rsid w:val="005306BC"/>
    <w:rsid w:val="0053355F"/>
    <w:rsid w:val="00533A8E"/>
    <w:rsid w:val="00533F68"/>
    <w:rsid w:val="00535118"/>
    <w:rsid w:val="00544964"/>
    <w:rsid w:val="00545305"/>
    <w:rsid w:val="0055096C"/>
    <w:rsid w:val="00550C20"/>
    <w:rsid w:val="0055198A"/>
    <w:rsid w:val="005528C3"/>
    <w:rsid w:val="00554B19"/>
    <w:rsid w:val="00554C72"/>
    <w:rsid w:val="00556E35"/>
    <w:rsid w:val="005571B9"/>
    <w:rsid w:val="005577BC"/>
    <w:rsid w:val="005627A4"/>
    <w:rsid w:val="00563AAB"/>
    <w:rsid w:val="005654D9"/>
    <w:rsid w:val="005659D0"/>
    <w:rsid w:val="00571028"/>
    <w:rsid w:val="00571D79"/>
    <w:rsid w:val="005732B4"/>
    <w:rsid w:val="0057486E"/>
    <w:rsid w:val="00574C95"/>
    <w:rsid w:val="00576BEA"/>
    <w:rsid w:val="00577042"/>
    <w:rsid w:val="005831AB"/>
    <w:rsid w:val="00583308"/>
    <w:rsid w:val="0058490C"/>
    <w:rsid w:val="00585032"/>
    <w:rsid w:val="005852EC"/>
    <w:rsid w:val="00585A07"/>
    <w:rsid w:val="005860F5"/>
    <w:rsid w:val="005864DF"/>
    <w:rsid w:val="0059015E"/>
    <w:rsid w:val="00590680"/>
    <w:rsid w:val="00590B5C"/>
    <w:rsid w:val="005910FC"/>
    <w:rsid w:val="00592611"/>
    <w:rsid w:val="005948E1"/>
    <w:rsid w:val="00594C39"/>
    <w:rsid w:val="00597A55"/>
    <w:rsid w:val="005A0317"/>
    <w:rsid w:val="005A1A02"/>
    <w:rsid w:val="005A1EAE"/>
    <w:rsid w:val="005A218A"/>
    <w:rsid w:val="005A31DF"/>
    <w:rsid w:val="005A3B55"/>
    <w:rsid w:val="005A3C33"/>
    <w:rsid w:val="005A41D5"/>
    <w:rsid w:val="005A46E1"/>
    <w:rsid w:val="005A53DD"/>
    <w:rsid w:val="005A5C5D"/>
    <w:rsid w:val="005A67FE"/>
    <w:rsid w:val="005B0541"/>
    <w:rsid w:val="005B11BA"/>
    <w:rsid w:val="005B1D7F"/>
    <w:rsid w:val="005B5792"/>
    <w:rsid w:val="005B5C07"/>
    <w:rsid w:val="005B60DC"/>
    <w:rsid w:val="005B768B"/>
    <w:rsid w:val="005B7914"/>
    <w:rsid w:val="005C02A6"/>
    <w:rsid w:val="005C12D8"/>
    <w:rsid w:val="005C23DC"/>
    <w:rsid w:val="005C3833"/>
    <w:rsid w:val="005D0C14"/>
    <w:rsid w:val="005D0F2F"/>
    <w:rsid w:val="005D3094"/>
    <w:rsid w:val="005D4A2D"/>
    <w:rsid w:val="005D4B4A"/>
    <w:rsid w:val="005D7E1A"/>
    <w:rsid w:val="005D7E51"/>
    <w:rsid w:val="005E1AEC"/>
    <w:rsid w:val="005E2E50"/>
    <w:rsid w:val="005E2FA6"/>
    <w:rsid w:val="005E45A8"/>
    <w:rsid w:val="005E637E"/>
    <w:rsid w:val="005F0A41"/>
    <w:rsid w:val="005F15AC"/>
    <w:rsid w:val="005F1653"/>
    <w:rsid w:val="005F2F71"/>
    <w:rsid w:val="005F5DCA"/>
    <w:rsid w:val="005F792D"/>
    <w:rsid w:val="006007BB"/>
    <w:rsid w:val="00600C55"/>
    <w:rsid w:val="00601C35"/>
    <w:rsid w:val="00602194"/>
    <w:rsid w:val="0060534C"/>
    <w:rsid w:val="00606693"/>
    <w:rsid w:val="00606C7F"/>
    <w:rsid w:val="00607DD6"/>
    <w:rsid w:val="00612ACD"/>
    <w:rsid w:val="00615966"/>
    <w:rsid w:val="006164A3"/>
    <w:rsid w:val="00620FA3"/>
    <w:rsid w:val="0062194E"/>
    <w:rsid w:val="006223DD"/>
    <w:rsid w:val="00622632"/>
    <w:rsid w:val="0062275B"/>
    <w:rsid w:val="006249D3"/>
    <w:rsid w:val="0062752C"/>
    <w:rsid w:val="006339AA"/>
    <w:rsid w:val="00634122"/>
    <w:rsid w:val="00634368"/>
    <w:rsid w:val="0063634C"/>
    <w:rsid w:val="00637DBA"/>
    <w:rsid w:val="00640078"/>
    <w:rsid w:val="00641042"/>
    <w:rsid w:val="006420E3"/>
    <w:rsid w:val="00642214"/>
    <w:rsid w:val="0064273C"/>
    <w:rsid w:val="0064332A"/>
    <w:rsid w:val="006441D3"/>
    <w:rsid w:val="0064439F"/>
    <w:rsid w:val="00650112"/>
    <w:rsid w:val="00650434"/>
    <w:rsid w:val="00650B69"/>
    <w:rsid w:val="006516E4"/>
    <w:rsid w:val="0065443E"/>
    <w:rsid w:val="00655A6C"/>
    <w:rsid w:val="00656EAE"/>
    <w:rsid w:val="006577F7"/>
    <w:rsid w:val="006579F4"/>
    <w:rsid w:val="00662510"/>
    <w:rsid w:val="00663FC3"/>
    <w:rsid w:val="00664D8A"/>
    <w:rsid w:val="0066537F"/>
    <w:rsid w:val="00666798"/>
    <w:rsid w:val="00667D50"/>
    <w:rsid w:val="00670B9E"/>
    <w:rsid w:val="00670C04"/>
    <w:rsid w:val="00672310"/>
    <w:rsid w:val="00673607"/>
    <w:rsid w:val="00674716"/>
    <w:rsid w:val="0067559A"/>
    <w:rsid w:val="00676FEA"/>
    <w:rsid w:val="0068054D"/>
    <w:rsid w:val="006810A1"/>
    <w:rsid w:val="00683684"/>
    <w:rsid w:val="00683720"/>
    <w:rsid w:val="00684775"/>
    <w:rsid w:val="00684CC1"/>
    <w:rsid w:val="00685091"/>
    <w:rsid w:val="00685935"/>
    <w:rsid w:val="0069178C"/>
    <w:rsid w:val="0069278B"/>
    <w:rsid w:val="00692D87"/>
    <w:rsid w:val="00693319"/>
    <w:rsid w:val="006935F6"/>
    <w:rsid w:val="00694EA5"/>
    <w:rsid w:val="00694F90"/>
    <w:rsid w:val="00695C5F"/>
    <w:rsid w:val="00695D65"/>
    <w:rsid w:val="006960F3"/>
    <w:rsid w:val="006A00ED"/>
    <w:rsid w:val="006A09A2"/>
    <w:rsid w:val="006A0D7E"/>
    <w:rsid w:val="006A15EF"/>
    <w:rsid w:val="006A2350"/>
    <w:rsid w:val="006A61B3"/>
    <w:rsid w:val="006A68F8"/>
    <w:rsid w:val="006B0996"/>
    <w:rsid w:val="006B3697"/>
    <w:rsid w:val="006B4620"/>
    <w:rsid w:val="006B516A"/>
    <w:rsid w:val="006B6974"/>
    <w:rsid w:val="006B778D"/>
    <w:rsid w:val="006C14C8"/>
    <w:rsid w:val="006C1A52"/>
    <w:rsid w:val="006C1FBE"/>
    <w:rsid w:val="006C32AF"/>
    <w:rsid w:val="006C5523"/>
    <w:rsid w:val="006C7C74"/>
    <w:rsid w:val="006D05CF"/>
    <w:rsid w:val="006D0620"/>
    <w:rsid w:val="006D2E4B"/>
    <w:rsid w:val="006D3871"/>
    <w:rsid w:val="006D3938"/>
    <w:rsid w:val="006D51A1"/>
    <w:rsid w:val="006D67EC"/>
    <w:rsid w:val="006E0997"/>
    <w:rsid w:val="006E282E"/>
    <w:rsid w:val="006E3372"/>
    <w:rsid w:val="006E4C5B"/>
    <w:rsid w:val="006E5F1E"/>
    <w:rsid w:val="006E7010"/>
    <w:rsid w:val="006E77D1"/>
    <w:rsid w:val="006F0294"/>
    <w:rsid w:val="006F103C"/>
    <w:rsid w:val="006F2F2C"/>
    <w:rsid w:val="006F39D0"/>
    <w:rsid w:val="006F535E"/>
    <w:rsid w:val="006F5B85"/>
    <w:rsid w:val="006F7CCF"/>
    <w:rsid w:val="00700D8E"/>
    <w:rsid w:val="00701146"/>
    <w:rsid w:val="00701BC5"/>
    <w:rsid w:val="007024D8"/>
    <w:rsid w:val="0070264C"/>
    <w:rsid w:val="007031E1"/>
    <w:rsid w:val="00703DAF"/>
    <w:rsid w:val="00703E22"/>
    <w:rsid w:val="00704EA5"/>
    <w:rsid w:val="00706954"/>
    <w:rsid w:val="007101A1"/>
    <w:rsid w:val="007103E3"/>
    <w:rsid w:val="00710D1F"/>
    <w:rsid w:val="00711A08"/>
    <w:rsid w:val="00711DDA"/>
    <w:rsid w:val="00712046"/>
    <w:rsid w:val="007154BE"/>
    <w:rsid w:val="007155D0"/>
    <w:rsid w:val="0072004F"/>
    <w:rsid w:val="007200C3"/>
    <w:rsid w:val="00720B5A"/>
    <w:rsid w:val="00720BEB"/>
    <w:rsid w:val="00721945"/>
    <w:rsid w:val="007227BF"/>
    <w:rsid w:val="00722E6C"/>
    <w:rsid w:val="00723A52"/>
    <w:rsid w:val="00726F09"/>
    <w:rsid w:val="0072739E"/>
    <w:rsid w:val="00727D4D"/>
    <w:rsid w:val="00730F83"/>
    <w:rsid w:val="00731FD6"/>
    <w:rsid w:val="00732101"/>
    <w:rsid w:val="00734BE4"/>
    <w:rsid w:val="00735D94"/>
    <w:rsid w:val="00736968"/>
    <w:rsid w:val="0074119E"/>
    <w:rsid w:val="00741C27"/>
    <w:rsid w:val="00742D8C"/>
    <w:rsid w:val="00743DC0"/>
    <w:rsid w:val="00744277"/>
    <w:rsid w:val="00744EDE"/>
    <w:rsid w:val="0074708B"/>
    <w:rsid w:val="0074789F"/>
    <w:rsid w:val="00750C39"/>
    <w:rsid w:val="007515D4"/>
    <w:rsid w:val="00751CD1"/>
    <w:rsid w:val="0075285D"/>
    <w:rsid w:val="00755FD2"/>
    <w:rsid w:val="0075620E"/>
    <w:rsid w:val="0076180C"/>
    <w:rsid w:val="0076286D"/>
    <w:rsid w:val="0076573D"/>
    <w:rsid w:val="007669B3"/>
    <w:rsid w:val="00766C1C"/>
    <w:rsid w:val="00766F79"/>
    <w:rsid w:val="007679F4"/>
    <w:rsid w:val="0077098D"/>
    <w:rsid w:val="00770B5A"/>
    <w:rsid w:val="00770B89"/>
    <w:rsid w:val="007718FB"/>
    <w:rsid w:val="00772373"/>
    <w:rsid w:val="00772A24"/>
    <w:rsid w:val="00773628"/>
    <w:rsid w:val="00774590"/>
    <w:rsid w:val="00775078"/>
    <w:rsid w:val="00775222"/>
    <w:rsid w:val="00775A6F"/>
    <w:rsid w:val="00775E3A"/>
    <w:rsid w:val="00775E73"/>
    <w:rsid w:val="00776CB7"/>
    <w:rsid w:val="007775DB"/>
    <w:rsid w:val="007807E0"/>
    <w:rsid w:val="0078436B"/>
    <w:rsid w:val="00784644"/>
    <w:rsid w:val="007850E5"/>
    <w:rsid w:val="00785B39"/>
    <w:rsid w:val="00787237"/>
    <w:rsid w:val="0079023A"/>
    <w:rsid w:val="007915E1"/>
    <w:rsid w:val="00791F72"/>
    <w:rsid w:val="0079381F"/>
    <w:rsid w:val="00795290"/>
    <w:rsid w:val="007977CF"/>
    <w:rsid w:val="007A062A"/>
    <w:rsid w:val="007A1616"/>
    <w:rsid w:val="007A6032"/>
    <w:rsid w:val="007B002C"/>
    <w:rsid w:val="007B066C"/>
    <w:rsid w:val="007B0861"/>
    <w:rsid w:val="007B113B"/>
    <w:rsid w:val="007B1705"/>
    <w:rsid w:val="007B3AFC"/>
    <w:rsid w:val="007B5BC7"/>
    <w:rsid w:val="007B5FF7"/>
    <w:rsid w:val="007B6156"/>
    <w:rsid w:val="007B6529"/>
    <w:rsid w:val="007B7B1E"/>
    <w:rsid w:val="007B7FD3"/>
    <w:rsid w:val="007C0F3A"/>
    <w:rsid w:val="007C1CA5"/>
    <w:rsid w:val="007C49A9"/>
    <w:rsid w:val="007C4E5B"/>
    <w:rsid w:val="007C5152"/>
    <w:rsid w:val="007C6AA9"/>
    <w:rsid w:val="007D0019"/>
    <w:rsid w:val="007D0CA1"/>
    <w:rsid w:val="007D0DE7"/>
    <w:rsid w:val="007D128A"/>
    <w:rsid w:val="007D1A9A"/>
    <w:rsid w:val="007D2094"/>
    <w:rsid w:val="007D42D6"/>
    <w:rsid w:val="007D44AA"/>
    <w:rsid w:val="007D582C"/>
    <w:rsid w:val="007D7443"/>
    <w:rsid w:val="007E0F0C"/>
    <w:rsid w:val="007E1600"/>
    <w:rsid w:val="007E1B28"/>
    <w:rsid w:val="007E2829"/>
    <w:rsid w:val="007E5C23"/>
    <w:rsid w:val="007E60D3"/>
    <w:rsid w:val="007F0B2E"/>
    <w:rsid w:val="007F0C48"/>
    <w:rsid w:val="007F12CA"/>
    <w:rsid w:val="007F2C13"/>
    <w:rsid w:val="007F3509"/>
    <w:rsid w:val="007F4A3E"/>
    <w:rsid w:val="007F617D"/>
    <w:rsid w:val="007F6F8C"/>
    <w:rsid w:val="007F7527"/>
    <w:rsid w:val="007F792F"/>
    <w:rsid w:val="00801390"/>
    <w:rsid w:val="00802FD2"/>
    <w:rsid w:val="0080367F"/>
    <w:rsid w:val="00805627"/>
    <w:rsid w:val="00805C07"/>
    <w:rsid w:val="0080688F"/>
    <w:rsid w:val="00807689"/>
    <w:rsid w:val="00810F4E"/>
    <w:rsid w:val="00812172"/>
    <w:rsid w:val="00814CA1"/>
    <w:rsid w:val="00814ED7"/>
    <w:rsid w:val="0081676D"/>
    <w:rsid w:val="00816BA9"/>
    <w:rsid w:val="00816CA6"/>
    <w:rsid w:val="00822DB2"/>
    <w:rsid w:val="00824447"/>
    <w:rsid w:val="008252F4"/>
    <w:rsid w:val="00827A15"/>
    <w:rsid w:val="00831098"/>
    <w:rsid w:val="00831EA3"/>
    <w:rsid w:val="00832754"/>
    <w:rsid w:val="00833A17"/>
    <w:rsid w:val="008340D4"/>
    <w:rsid w:val="008342DC"/>
    <w:rsid w:val="0083674B"/>
    <w:rsid w:val="00836B97"/>
    <w:rsid w:val="00840330"/>
    <w:rsid w:val="00841080"/>
    <w:rsid w:val="008417DF"/>
    <w:rsid w:val="00841F84"/>
    <w:rsid w:val="00841F93"/>
    <w:rsid w:val="0084380F"/>
    <w:rsid w:val="00844589"/>
    <w:rsid w:val="00846698"/>
    <w:rsid w:val="00846C6D"/>
    <w:rsid w:val="00851F0A"/>
    <w:rsid w:val="00852057"/>
    <w:rsid w:val="00852A16"/>
    <w:rsid w:val="008534EF"/>
    <w:rsid w:val="00853666"/>
    <w:rsid w:val="00853FA4"/>
    <w:rsid w:val="00855FA6"/>
    <w:rsid w:val="00861C89"/>
    <w:rsid w:val="00866078"/>
    <w:rsid w:val="008666AA"/>
    <w:rsid w:val="0086770F"/>
    <w:rsid w:val="00867EC5"/>
    <w:rsid w:val="00872C89"/>
    <w:rsid w:val="00872FA7"/>
    <w:rsid w:val="00873A8D"/>
    <w:rsid w:val="00873EA6"/>
    <w:rsid w:val="0087552C"/>
    <w:rsid w:val="00875EC3"/>
    <w:rsid w:val="00877D5B"/>
    <w:rsid w:val="0088088F"/>
    <w:rsid w:val="00881C54"/>
    <w:rsid w:val="0088462B"/>
    <w:rsid w:val="00886DE7"/>
    <w:rsid w:val="00891163"/>
    <w:rsid w:val="00891571"/>
    <w:rsid w:val="00891A48"/>
    <w:rsid w:val="00892278"/>
    <w:rsid w:val="008936BC"/>
    <w:rsid w:val="00897972"/>
    <w:rsid w:val="008A0340"/>
    <w:rsid w:val="008A0EA2"/>
    <w:rsid w:val="008A22B2"/>
    <w:rsid w:val="008A42EC"/>
    <w:rsid w:val="008A49FD"/>
    <w:rsid w:val="008A4D06"/>
    <w:rsid w:val="008A5151"/>
    <w:rsid w:val="008A6323"/>
    <w:rsid w:val="008A696C"/>
    <w:rsid w:val="008A6A8D"/>
    <w:rsid w:val="008A6D98"/>
    <w:rsid w:val="008A767B"/>
    <w:rsid w:val="008A77B3"/>
    <w:rsid w:val="008B363F"/>
    <w:rsid w:val="008B4EDB"/>
    <w:rsid w:val="008B5535"/>
    <w:rsid w:val="008B592C"/>
    <w:rsid w:val="008C02FF"/>
    <w:rsid w:val="008C07E2"/>
    <w:rsid w:val="008C0FCD"/>
    <w:rsid w:val="008C5FC8"/>
    <w:rsid w:val="008C636F"/>
    <w:rsid w:val="008C6BC0"/>
    <w:rsid w:val="008C744D"/>
    <w:rsid w:val="008C7ADB"/>
    <w:rsid w:val="008C7EB3"/>
    <w:rsid w:val="008D1C17"/>
    <w:rsid w:val="008D514A"/>
    <w:rsid w:val="008D5D6B"/>
    <w:rsid w:val="008D693C"/>
    <w:rsid w:val="008D6C5F"/>
    <w:rsid w:val="008D6EDF"/>
    <w:rsid w:val="008D7647"/>
    <w:rsid w:val="008D7A10"/>
    <w:rsid w:val="008E055E"/>
    <w:rsid w:val="008E0573"/>
    <w:rsid w:val="008E07F9"/>
    <w:rsid w:val="008E12E9"/>
    <w:rsid w:val="008E1DA9"/>
    <w:rsid w:val="008E290F"/>
    <w:rsid w:val="008E3237"/>
    <w:rsid w:val="008E4472"/>
    <w:rsid w:val="008E44E2"/>
    <w:rsid w:val="008E4924"/>
    <w:rsid w:val="008E53FC"/>
    <w:rsid w:val="008E5B87"/>
    <w:rsid w:val="008E5FB1"/>
    <w:rsid w:val="008E70D1"/>
    <w:rsid w:val="008F005A"/>
    <w:rsid w:val="008F1CB8"/>
    <w:rsid w:val="008F2166"/>
    <w:rsid w:val="008F43AB"/>
    <w:rsid w:val="008F6509"/>
    <w:rsid w:val="008F6F2B"/>
    <w:rsid w:val="008F71A1"/>
    <w:rsid w:val="008F73FE"/>
    <w:rsid w:val="008F7510"/>
    <w:rsid w:val="008F77C2"/>
    <w:rsid w:val="00900377"/>
    <w:rsid w:val="009065EE"/>
    <w:rsid w:val="00910BFC"/>
    <w:rsid w:val="00910F01"/>
    <w:rsid w:val="00911832"/>
    <w:rsid w:val="00911836"/>
    <w:rsid w:val="009126E1"/>
    <w:rsid w:val="00920821"/>
    <w:rsid w:val="00921351"/>
    <w:rsid w:val="00923E2D"/>
    <w:rsid w:val="00925769"/>
    <w:rsid w:val="009269EA"/>
    <w:rsid w:val="009333D7"/>
    <w:rsid w:val="00933800"/>
    <w:rsid w:val="00934B73"/>
    <w:rsid w:val="00936827"/>
    <w:rsid w:val="00937752"/>
    <w:rsid w:val="00937B1C"/>
    <w:rsid w:val="00942CDF"/>
    <w:rsid w:val="00943B33"/>
    <w:rsid w:val="00946241"/>
    <w:rsid w:val="0094695D"/>
    <w:rsid w:val="00947A19"/>
    <w:rsid w:val="00950306"/>
    <w:rsid w:val="00950C4F"/>
    <w:rsid w:val="00951CD5"/>
    <w:rsid w:val="0095349D"/>
    <w:rsid w:val="00954FE8"/>
    <w:rsid w:val="009556B0"/>
    <w:rsid w:val="00955C3E"/>
    <w:rsid w:val="0095656D"/>
    <w:rsid w:val="00957A7C"/>
    <w:rsid w:val="0096021B"/>
    <w:rsid w:val="00961095"/>
    <w:rsid w:val="00961EE1"/>
    <w:rsid w:val="00962FCA"/>
    <w:rsid w:val="00963AE5"/>
    <w:rsid w:val="00965448"/>
    <w:rsid w:val="00965EFF"/>
    <w:rsid w:val="00967930"/>
    <w:rsid w:val="009708A2"/>
    <w:rsid w:val="00971A45"/>
    <w:rsid w:val="00973C5D"/>
    <w:rsid w:val="00976D26"/>
    <w:rsid w:val="00981C97"/>
    <w:rsid w:val="009820F5"/>
    <w:rsid w:val="00982411"/>
    <w:rsid w:val="00984829"/>
    <w:rsid w:val="009848A0"/>
    <w:rsid w:val="00984C5D"/>
    <w:rsid w:val="0098581D"/>
    <w:rsid w:val="00992B78"/>
    <w:rsid w:val="00993187"/>
    <w:rsid w:val="0099336B"/>
    <w:rsid w:val="009939EC"/>
    <w:rsid w:val="0099418F"/>
    <w:rsid w:val="0099569A"/>
    <w:rsid w:val="00995848"/>
    <w:rsid w:val="00997407"/>
    <w:rsid w:val="00997CD3"/>
    <w:rsid w:val="009A0A9C"/>
    <w:rsid w:val="009A1E1C"/>
    <w:rsid w:val="009A4C42"/>
    <w:rsid w:val="009A5F16"/>
    <w:rsid w:val="009B0BD8"/>
    <w:rsid w:val="009B10A1"/>
    <w:rsid w:val="009B166A"/>
    <w:rsid w:val="009B36CB"/>
    <w:rsid w:val="009B3C7E"/>
    <w:rsid w:val="009B47C2"/>
    <w:rsid w:val="009B5031"/>
    <w:rsid w:val="009B5AE3"/>
    <w:rsid w:val="009B5E70"/>
    <w:rsid w:val="009B721F"/>
    <w:rsid w:val="009B7255"/>
    <w:rsid w:val="009C01E8"/>
    <w:rsid w:val="009C111D"/>
    <w:rsid w:val="009C1628"/>
    <w:rsid w:val="009C661D"/>
    <w:rsid w:val="009C67C1"/>
    <w:rsid w:val="009D0E5B"/>
    <w:rsid w:val="009D14D7"/>
    <w:rsid w:val="009D2554"/>
    <w:rsid w:val="009D65E7"/>
    <w:rsid w:val="009D6B9C"/>
    <w:rsid w:val="009D7428"/>
    <w:rsid w:val="009E0077"/>
    <w:rsid w:val="009E0113"/>
    <w:rsid w:val="009E0532"/>
    <w:rsid w:val="009E1595"/>
    <w:rsid w:val="009E16C7"/>
    <w:rsid w:val="009E2CDF"/>
    <w:rsid w:val="009E2E64"/>
    <w:rsid w:val="009E3353"/>
    <w:rsid w:val="009E5101"/>
    <w:rsid w:val="009E6719"/>
    <w:rsid w:val="009E6D91"/>
    <w:rsid w:val="009E78AD"/>
    <w:rsid w:val="009F1266"/>
    <w:rsid w:val="009F1C02"/>
    <w:rsid w:val="009F2207"/>
    <w:rsid w:val="009F3639"/>
    <w:rsid w:val="009F3A9C"/>
    <w:rsid w:val="009F3C41"/>
    <w:rsid w:val="009F478E"/>
    <w:rsid w:val="009F5990"/>
    <w:rsid w:val="009F6118"/>
    <w:rsid w:val="009F64F9"/>
    <w:rsid w:val="009F71F5"/>
    <w:rsid w:val="00A02577"/>
    <w:rsid w:val="00A04111"/>
    <w:rsid w:val="00A041BE"/>
    <w:rsid w:val="00A046AD"/>
    <w:rsid w:val="00A05102"/>
    <w:rsid w:val="00A05FFF"/>
    <w:rsid w:val="00A07183"/>
    <w:rsid w:val="00A07780"/>
    <w:rsid w:val="00A111B4"/>
    <w:rsid w:val="00A11440"/>
    <w:rsid w:val="00A11E7C"/>
    <w:rsid w:val="00A12809"/>
    <w:rsid w:val="00A131B6"/>
    <w:rsid w:val="00A144D6"/>
    <w:rsid w:val="00A14A27"/>
    <w:rsid w:val="00A1587D"/>
    <w:rsid w:val="00A21FB8"/>
    <w:rsid w:val="00A2209F"/>
    <w:rsid w:val="00A22CDD"/>
    <w:rsid w:val="00A234DA"/>
    <w:rsid w:val="00A24933"/>
    <w:rsid w:val="00A24FFD"/>
    <w:rsid w:val="00A25FAA"/>
    <w:rsid w:val="00A267F3"/>
    <w:rsid w:val="00A3201F"/>
    <w:rsid w:val="00A350E0"/>
    <w:rsid w:val="00A35BCC"/>
    <w:rsid w:val="00A3771D"/>
    <w:rsid w:val="00A37F7F"/>
    <w:rsid w:val="00A401EF"/>
    <w:rsid w:val="00A4120E"/>
    <w:rsid w:val="00A4128F"/>
    <w:rsid w:val="00A4133D"/>
    <w:rsid w:val="00A425F9"/>
    <w:rsid w:val="00A43A09"/>
    <w:rsid w:val="00A4414C"/>
    <w:rsid w:val="00A44E91"/>
    <w:rsid w:val="00A450E0"/>
    <w:rsid w:val="00A45128"/>
    <w:rsid w:val="00A45561"/>
    <w:rsid w:val="00A46CE5"/>
    <w:rsid w:val="00A46D4C"/>
    <w:rsid w:val="00A47322"/>
    <w:rsid w:val="00A478FE"/>
    <w:rsid w:val="00A47FE7"/>
    <w:rsid w:val="00A50AC5"/>
    <w:rsid w:val="00A50D04"/>
    <w:rsid w:val="00A51082"/>
    <w:rsid w:val="00A51591"/>
    <w:rsid w:val="00A53766"/>
    <w:rsid w:val="00A5386E"/>
    <w:rsid w:val="00A5445C"/>
    <w:rsid w:val="00A5467E"/>
    <w:rsid w:val="00A54ECA"/>
    <w:rsid w:val="00A554F1"/>
    <w:rsid w:val="00A55597"/>
    <w:rsid w:val="00A5583C"/>
    <w:rsid w:val="00A56870"/>
    <w:rsid w:val="00A57496"/>
    <w:rsid w:val="00A603D7"/>
    <w:rsid w:val="00A60540"/>
    <w:rsid w:val="00A61EBF"/>
    <w:rsid w:val="00A64161"/>
    <w:rsid w:val="00A65E92"/>
    <w:rsid w:val="00A66AE1"/>
    <w:rsid w:val="00A66D22"/>
    <w:rsid w:val="00A67068"/>
    <w:rsid w:val="00A677AC"/>
    <w:rsid w:val="00A73BFD"/>
    <w:rsid w:val="00A755CB"/>
    <w:rsid w:val="00A75E47"/>
    <w:rsid w:val="00A77A16"/>
    <w:rsid w:val="00A811FA"/>
    <w:rsid w:val="00A81E3E"/>
    <w:rsid w:val="00A820E1"/>
    <w:rsid w:val="00A824FF"/>
    <w:rsid w:val="00A84273"/>
    <w:rsid w:val="00A84CA4"/>
    <w:rsid w:val="00A851B7"/>
    <w:rsid w:val="00A86267"/>
    <w:rsid w:val="00A86430"/>
    <w:rsid w:val="00A8644B"/>
    <w:rsid w:val="00A86E04"/>
    <w:rsid w:val="00A905F8"/>
    <w:rsid w:val="00A90C76"/>
    <w:rsid w:val="00A91AFB"/>
    <w:rsid w:val="00A91D52"/>
    <w:rsid w:val="00A93478"/>
    <w:rsid w:val="00A93705"/>
    <w:rsid w:val="00A93E7A"/>
    <w:rsid w:val="00A94AC4"/>
    <w:rsid w:val="00A94BBC"/>
    <w:rsid w:val="00A95076"/>
    <w:rsid w:val="00A95DD5"/>
    <w:rsid w:val="00A97306"/>
    <w:rsid w:val="00AA01DB"/>
    <w:rsid w:val="00AA1355"/>
    <w:rsid w:val="00AA1615"/>
    <w:rsid w:val="00AA18BD"/>
    <w:rsid w:val="00AA1967"/>
    <w:rsid w:val="00AA2EAD"/>
    <w:rsid w:val="00AA5AF4"/>
    <w:rsid w:val="00AA6541"/>
    <w:rsid w:val="00AA7C01"/>
    <w:rsid w:val="00AA7E8A"/>
    <w:rsid w:val="00AB02BE"/>
    <w:rsid w:val="00AB0F62"/>
    <w:rsid w:val="00AB3CDB"/>
    <w:rsid w:val="00AB5467"/>
    <w:rsid w:val="00AB5486"/>
    <w:rsid w:val="00AB6574"/>
    <w:rsid w:val="00AB6D8A"/>
    <w:rsid w:val="00AB71E6"/>
    <w:rsid w:val="00AC07BE"/>
    <w:rsid w:val="00AC1671"/>
    <w:rsid w:val="00AC1C8A"/>
    <w:rsid w:val="00AC3E84"/>
    <w:rsid w:val="00AC4CD8"/>
    <w:rsid w:val="00AC4F08"/>
    <w:rsid w:val="00AC5B27"/>
    <w:rsid w:val="00AC7AEF"/>
    <w:rsid w:val="00AD10ED"/>
    <w:rsid w:val="00AD1797"/>
    <w:rsid w:val="00AD212D"/>
    <w:rsid w:val="00AD4582"/>
    <w:rsid w:val="00AD4BCC"/>
    <w:rsid w:val="00AD4ECF"/>
    <w:rsid w:val="00AD5226"/>
    <w:rsid w:val="00AD62D7"/>
    <w:rsid w:val="00AE009B"/>
    <w:rsid w:val="00AE01B1"/>
    <w:rsid w:val="00AE01DB"/>
    <w:rsid w:val="00AE2D4F"/>
    <w:rsid w:val="00AE54A3"/>
    <w:rsid w:val="00AE5797"/>
    <w:rsid w:val="00AE60C2"/>
    <w:rsid w:val="00AE630C"/>
    <w:rsid w:val="00AE67CC"/>
    <w:rsid w:val="00AE6A96"/>
    <w:rsid w:val="00AE7236"/>
    <w:rsid w:val="00AE78A5"/>
    <w:rsid w:val="00AF1FC8"/>
    <w:rsid w:val="00AF34ED"/>
    <w:rsid w:val="00AF3D6D"/>
    <w:rsid w:val="00AF6C5F"/>
    <w:rsid w:val="00AF7040"/>
    <w:rsid w:val="00B01163"/>
    <w:rsid w:val="00B02B07"/>
    <w:rsid w:val="00B039CC"/>
    <w:rsid w:val="00B040D5"/>
    <w:rsid w:val="00B05C75"/>
    <w:rsid w:val="00B0646A"/>
    <w:rsid w:val="00B067A4"/>
    <w:rsid w:val="00B06E1E"/>
    <w:rsid w:val="00B07ED3"/>
    <w:rsid w:val="00B116A4"/>
    <w:rsid w:val="00B118BE"/>
    <w:rsid w:val="00B12392"/>
    <w:rsid w:val="00B137A1"/>
    <w:rsid w:val="00B13A7A"/>
    <w:rsid w:val="00B1483F"/>
    <w:rsid w:val="00B17A85"/>
    <w:rsid w:val="00B20ABA"/>
    <w:rsid w:val="00B213ED"/>
    <w:rsid w:val="00B22824"/>
    <w:rsid w:val="00B23F4A"/>
    <w:rsid w:val="00B2557A"/>
    <w:rsid w:val="00B256BF"/>
    <w:rsid w:val="00B2756E"/>
    <w:rsid w:val="00B27765"/>
    <w:rsid w:val="00B27BAE"/>
    <w:rsid w:val="00B27ECC"/>
    <w:rsid w:val="00B31A7E"/>
    <w:rsid w:val="00B31C35"/>
    <w:rsid w:val="00B33B8C"/>
    <w:rsid w:val="00B3520E"/>
    <w:rsid w:val="00B3538A"/>
    <w:rsid w:val="00B3538D"/>
    <w:rsid w:val="00B36372"/>
    <w:rsid w:val="00B36AA4"/>
    <w:rsid w:val="00B41254"/>
    <w:rsid w:val="00B4297F"/>
    <w:rsid w:val="00B4424F"/>
    <w:rsid w:val="00B44C16"/>
    <w:rsid w:val="00B50327"/>
    <w:rsid w:val="00B52488"/>
    <w:rsid w:val="00B5296C"/>
    <w:rsid w:val="00B537CE"/>
    <w:rsid w:val="00B54BB6"/>
    <w:rsid w:val="00B54EF0"/>
    <w:rsid w:val="00B55BE5"/>
    <w:rsid w:val="00B56F56"/>
    <w:rsid w:val="00B60216"/>
    <w:rsid w:val="00B60787"/>
    <w:rsid w:val="00B63680"/>
    <w:rsid w:val="00B64BE5"/>
    <w:rsid w:val="00B65AC3"/>
    <w:rsid w:val="00B66B56"/>
    <w:rsid w:val="00B7173C"/>
    <w:rsid w:val="00B720D0"/>
    <w:rsid w:val="00B72A2E"/>
    <w:rsid w:val="00B73651"/>
    <w:rsid w:val="00B7551F"/>
    <w:rsid w:val="00B767DD"/>
    <w:rsid w:val="00B76FAA"/>
    <w:rsid w:val="00B7723D"/>
    <w:rsid w:val="00B8139E"/>
    <w:rsid w:val="00B85914"/>
    <w:rsid w:val="00B9153B"/>
    <w:rsid w:val="00B916CD"/>
    <w:rsid w:val="00B920A7"/>
    <w:rsid w:val="00B921D5"/>
    <w:rsid w:val="00B92F61"/>
    <w:rsid w:val="00B9541E"/>
    <w:rsid w:val="00B963BC"/>
    <w:rsid w:val="00B965C5"/>
    <w:rsid w:val="00B978BF"/>
    <w:rsid w:val="00B97F49"/>
    <w:rsid w:val="00BA043D"/>
    <w:rsid w:val="00BA26EE"/>
    <w:rsid w:val="00BA2BA6"/>
    <w:rsid w:val="00BA3E08"/>
    <w:rsid w:val="00BA53A7"/>
    <w:rsid w:val="00BA67D7"/>
    <w:rsid w:val="00BA6EC8"/>
    <w:rsid w:val="00BA6FC7"/>
    <w:rsid w:val="00BA7862"/>
    <w:rsid w:val="00BA7FF4"/>
    <w:rsid w:val="00BB165A"/>
    <w:rsid w:val="00BB19CE"/>
    <w:rsid w:val="00BB2324"/>
    <w:rsid w:val="00BB2768"/>
    <w:rsid w:val="00BB3385"/>
    <w:rsid w:val="00BB424B"/>
    <w:rsid w:val="00BB42C2"/>
    <w:rsid w:val="00BB5FFA"/>
    <w:rsid w:val="00BB6121"/>
    <w:rsid w:val="00BB6FB4"/>
    <w:rsid w:val="00BC0519"/>
    <w:rsid w:val="00BC0ABB"/>
    <w:rsid w:val="00BC14C5"/>
    <w:rsid w:val="00BC1F74"/>
    <w:rsid w:val="00BC236E"/>
    <w:rsid w:val="00BC2FFE"/>
    <w:rsid w:val="00BC3AFF"/>
    <w:rsid w:val="00BC708B"/>
    <w:rsid w:val="00BD2226"/>
    <w:rsid w:val="00BD2CC7"/>
    <w:rsid w:val="00BD5396"/>
    <w:rsid w:val="00BD6C64"/>
    <w:rsid w:val="00BD763C"/>
    <w:rsid w:val="00BD7D9B"/>
    <w:rsid w:val="00BE013A"/>
    <w:rsid w:val="00BE3463"/>
    <w:rsid w:val="00BE3F81"/>
    <w:rsid w:val="00BE450E"/>
    <w:rsid w:val="00BE5B80"/>
    <w:rsid w:val="00BE658A"/>
    <w:rsid w:val="00BF1492"/>
    <w:rsid w:val="00BF26C0"/>
    <w:rsid w:val="00BF37F7"/>
    <w:rsid w:val="00BF3A79"/>
    <w:rsid w:val="00BF405B"/>
    <w:rsid w:val="00BF4202"/>
    <w:rsid w:val="00BF4AAF"/>
    <w:rsid w:val="00C03235"/>
    <w:rsid w:val="00C03814"/>
    <w:rsid w:val="00C0394B"/>
    <w:rsid w:val="00C03D21"/>
    <w:rsid w:val="00C0671C"/>
    <w:rsid w:val="00C06E8C"/>
    <w:rsid w:val="00C07D34"/>
    <w:rsid w:val="00C11341"/>
    <w:rsid w:val="00C113BD"/>
    <w:rsid w:val="00C11771"/>
    <w:rsid w:val="00C12297"/>
    <w:rsid w:val="00C1398D"/>
    <w:rsid w:val="00C13BBC"/>
    <w:rsid w:val="00C14BD8"/>
    <w:rsid w:val="00C157E4"/>
    <w:rsid w:val="00C161A3"/>
    <w:rsid w:val="00C17D86"/>
    <w:rsid w:val="00C17E42"/>
    <w:rsid w:val="00C17E49"/>
    <w:rsid w:val="00C20108"/>
    <w:rsid w:val="00C20796"/>
    <w:rsid w:val="00C20A7D"/>
    <w:rsid w:val="00C2328A"/>
    <w:rsid w:val="00C24F9D"/>
    <w:rsid w:val="00C252E3"/>
    <w:rsid w:val="00C26B0A"/>
    <w:rsid w:val="00C27736"/>
    <w:rsid w:val="00C302B5"/>
    <w:rsid w:val="00C31E9E"/>
    <w:rsid w:val="00C33FF4"/>
    <w:rsid w:val="00C3470D"/>
    <w:rsid w:val="00C35716"/>
    <w:rsid w:val="00C3674F"/>
    <w:rsid w:val="00C3749C"/>
    <w:rsid w:val="00C37F67"/>
    <w:rsid w:val="00C40399"/>
    <w:rsid w:val="00C40B16"/>
    <w:rsid w:val="00C412EA"/>
    <w:rsid w:val="00C41304"/>
    <w:rsid w:val="00C41B9B"/>
    <w:rsid w:val="00C4226B"/>
    <w:rsid w:val="00C43637"/>
    <w:rsid w:val="00C439A8"/>
    <w:rsid w:val="00C43FC4"/>
    <w:rsid w:val="00C445EF"/>
    <w:rsid w:val="00C46CAD"/>
    <w:rsid w:val="00C479D8"/>
    <w:rsid w:val="00C504EC"/>
    <w:rsid w:val="00C50A83"/>
    <w:rsid w:val="00C512C1"/>
    <w:rsid w:val="00C5159F"/>
    <w:rsid w:val="00C51D97"/>
    <w:rsid w:val="00C51F1D"/>
    <w:rsid w:val="00C53189"/>
    <w:rsid w:val="00C5373B"/>
    <w:rsid w:val="00C55740"/>
    <w:rsid w:val="00C56045"/>
    <w:rsid w:val="00C57008"/>
    <w:rsid w:val="00C62937"/>
    <w:rsid w:val="00C63206"/>
    <w:rsid w:val="00C633B8"/>
    <w:rsid w:val="00C6340C"/>
    <w:rsid w:val="00C63437"/>
    <w:rsid w:val="00C65300"/>
    <w:rsid w:val="00C653EB"/>
    <w:rsid w:val="00C65407"/>
    <w:rsid w:val="00C721AF"/>
    <w:rsid w:val="00C7408C"/>
    <w:rsid w:val="00C828B5"/>
    <w:rsid w:val="00C82B52"/>
    <w:rsid w:val="00C863CB"/>
    <w:rsid w:val="00C86403"/>
    <w:rsid w:val="00C8656F"/>
    <w:rsid w:val="00C87BCB"/>
    <w:rsid w:val="00C87D4C"/>
    <w:rsid w:val="00C906F2"/>
    <w:rsid w:val="00C91905"/>
    <w:rsid w:val="00C920EE"/>
    <w:rsid w:val="00C930F2"/>
    <w:rsid w:val="00C93C81"/>
    <w:rsid w:val="00C950CE"/>
    <w:rsid w:val="00C97C72"/>
    <w:rsid w:val="00CA173F"/>
    <w:rsid w:val="00CA3FC1"/>
    <w:rsid w:val="00CA407C"/>
    <w:rsid w:val="00CB10C7"/>
    <w:rsid w:val="00CB2898"/>
    <w:rsid w:val="00CB381B"/>
    <w:rsid w:val="00CB488D"/>
    <w:rsid w:val="00CB7288"/>
    <w:rsid w:val="00CB72B6"/>
    <w:rsid w:val="00CC0BDD"/>
    <w:rsid w:val="00CC2957"/>
    <w:rsid w:val="00CC3093"/>
    <w:rsid w:val="00CC3948"/>
    <w:rsid w:val="00CC4232"/>
    <w:rsid w:val="00CC4545"/>
    <w:rsid w:val="00CC5B6F"/>
    <w:rsid w:val="00CC669E"/>
    <w:rsid w:val="00CC6930"/>
    <w:rsid w:val="00CC6E4C"/>
    <w:rsid w:val="00CC7074"/>
    <w:rsid w:val="00CC7AFD"/>
    <w:rsid w:val="00CD0A3A"/>
    <w:rsid w:val="00CD1446"/>
    <w:rsid w:val="00CD19D8"/>
    <w:rsid w:val="00CD2995"/>
    <w:rsid w:val="00CD37ED"/>
    <w:rsid w:val="00CD38E5"/>
    <w:rsid w:val="00CD5574"/>
    <w:rsid w:val="00CD59B8"/>
    <w:rsid w:val="00CD71E9"/>
    <w:rsid w:val="00CE0456"/>
    <w:rsid w:val="00CE1A8D"/>
    <w:rsid w:val="00CE2739"/>
    <w:rsid w:val="00CE5EED"/>
    <w:rsid w:val="00CE6DF0"/>
    <w:rsid w:val="00CE6F7B"/>
    <w:rsid w:val="00CE71FB"/>
    <w:rsid w:val="00CE7508"/>
    <w:rsid w:val="00CE7AAF"/>
    <w:rsid w:val="00CE7EE2"/>
    <w:rsid w:val="00CF0872"/>
    <w:rsid w:val="00CF0AA4"/>
    <w:rsid w:val="00CF0BC1"/>
    <w:rsid w:val="00CF150A"/>
    <w:rsid w:val="00CF1514"/>
    <w:rsid w:val="00CF16CB"/>
    <w:rsid w:val="00CF3871"/>
    <w:rsid w:val="00CF45CC"/>
    <w:rsid w:val="00CF47EC"/>
    <w:rsid w:val="00CF67A3"/>
    <w:rsid w:val="00D004C9"/>
    <w:rsid w:val="00D02D52"/>
    <w:rsid w:val="00D040F0"/>
    <w:rsid w:val="00D06E47"/>
    <w:rsid w:val="00D0789F"/>
    <w:rsid w:val="00D102BD"/>
    <w:rsid w:val="00D104AD"/>
    <w:rsid w:val="00D1164C"/>
    <w:rsid w:val="00D1171E"/>
    <w:rsid w:val="00D15801"/>
    <w:rsid w:val="00D15EF1"/>
    <w:rsid w:val="00D17B67"/>
    <w:rsid w:val="00D17D03"/>
    <w:rsid w:val="00D214A6"/>
    <w:rsid w:val="00D24D8A"/>
    <w:rsid w:val="00D24EAF"/>
    <w:rsid w:val="00D2653E"/>
    <w:rsid w:val="00D27733"/>
    <w:rsid w:val="00D309EE"/>
    <w:rsid w:val="00D3164B"/>
    <w:rsid w:val="00D32121"/>
    <w:rsid w:val="00D3261A"/>
    <w:rsid w:val="00D32D66"/>
    <w:rsid w:val="00D348CA"/>
    <w:rsid w:val="00D3566A"/>
    <w:rsid w:val="00D37770"/>
    <w:rsid w:val="00D40347"/>
    <w:rsid w:val="00D40674"/>
    <w:rsid w:val="00D42BE6"/>
    <w:rsid w:val="00D46646"/>
    <w:rsid w:val="00D46A89"/>
    <w:rsid w:val="00D472A1"/>
    <w:rsid w:val="00D47381"/>
    <w:rsid w:val="00D47C3F"/>
    <w:rsid w:val="00D51672"/>
    <w:rsid w:val="00D51B53"/>
    <w:rsid w:val="00D51BFB"/>
    <w:rsid w:val="00D529FA"/>
    <w:rsid w:val="00D53DFE"/>
    <w:rsid w:val="00D55595"/>
    <w:rsid w:val="00D61FEB"/>
    <w:rsid w:val="00D628D5"/>
    <w:rsid w:val="00D64978"/>
    <w:rsid w:val="00D712C5"/>
    <w:rsid w:val="00D727F6"/>
    <w:rsid w:val="00D72E6B"/>
    <w:rsid w:val="00D73136"/>
    <w:rsid w:val="00D73B76"/>
    <w:rsid w:val="00D753BF"/>
    <w:rsid w:val="00D765D1"/>
    <w:rsid w:val="00D837DA"/>
    <w:rsid w:val="00D838A3"/>
    <w:rsid w:val="00D84964"/>
    <w:rsid w:val="00D84CB0"/>
    <w:rsid w:val="00D85E26"/>
    <w:rsid w:val="00D85EDF"/>
    <w:rsid w:val="00D8668F"/>
    <w:rsid w:val="00D86818"/>
    <w:rsid w:val="00D869D7"/>
    <w:rsid w:val="00D86DB5"/>
    <w:rsid w:val="00D876FE"/>
    <w:rsid w:val="00D877C6"/>
    <w:rsid w:val="00D877CF"/>
    <w:rsid w:val="00D90E1F"/>
    <w:rsid w:val="00D92AD9"/>
    <w:rsid w:val="00D94769"/>
    <w:rsid w:val="00D96A9D"/>
    <w:rsid w:val="00D97318"/>
    <w:rsid w:val="00DA09F9"/>
    <w:rsid w:val="00DA1825"/>
    <w:rsid w:val="00DA2A30"/>
    <w:rsid w:val="00DA3DBC"/>
    <w:rsid w:val="00DA4E86"/>
    <w:rsid w:val="00DA6103"/>
    <w:rsid w:val="00DA7832"/>
    <w:rsid w:val="00DB2B76"/>
    <w:rsid w:val="00DB6F9A"/>
    <w:rsid w:val="00DB74CE"/>
    <w:rsid w:val="00DB75F4"/>
    <w:rsid w:val="00DC34FD"/>
    <w:rsid w:val="00DC4A95"/>
    <w:rsid w:val="00DC52FE"/>
    <w:rsid w:val="00DC5C61"/>
    <w:rsid w:val="00DC61F0"/>
    <w:rsid w:val="00DC6423"/>
    <w:rsid w:val="00DC6AB4"/>
    <w:rsid w:val="00DC6D91"/>
    <w:rsid w:val="00DC726B"/>
    <w:rsid w:val="00DD0E9B"/>
    <w:rsid w:val="00DD1E04"/>
    <w:rsid w:val="00DD2042"/>
    <w:rsid w:val="00DD2D4F"/>
    <w:rsid w:val="00DD44FF"/>
    <w:rsid w:val="00DD460E"/>
    <w:rsid w:val="00DD4BB0"/>
    <w:rsid w:val="00DD5C4F"/>
    <w:rsid w:val="00DD69A8"/>
    <w:rsid w:val="00DE3056"/>
    <w:rsid w:val="00DE38D1"/>
    <w:rsid w:val="00DE3B34"/>
    <w:rsid w:val="00DE5189"/>
    <w:rsid w:val="00DE52A2"/>
    <w:rsid w:val="00DE52F0"/>
    <w:rsid w:val="00DE6A20"/>
    <w:rsid w:val="00DE6CC1"/>
    <w:rsid w:val="00DE7C8D"/>
    <w:rsid w:val="00DF0D67"/>
    <w:rsid w:val="00DF2916"/>
    <w:rsid w:val="00DF5605"/>
    <w:rsid w:val="00DF650C"/>
    <w:rsid w:val="00DF7270"/>
    <w:rsid w:val="00E0027B"/>
    <w:rsid w:val="00E030C3"/>
    <w:rsid w:val="00E0392A"/>
    <w:rsid w:val="00E03DDF"/>
    <w:rsid w:val="00E04938"/>
    <w:rsid w:val="00E04AC0"/>
    <w:rsid w:val="00E06812"/>
    <w:rsid w:val="00E07494"/>
    <w:rsid w:val="00E102CD"/>
    <w:rsid w:val="00E11F38"/>
    <w:rsid w:val="00E11F9B"/>
    <w:rsid w:val="00E12D64"/>
    <w:rsid w:val="00E152E5"/>
    <w:rsid w:val="00E16C9F"/>
    <w:rsid w:val="00E17A7D"/>
    <w:rsid w:val="00E20F8E"/>
    <w:rsid w:val="00E21197"/>
    <w:rsid w:val="00E22644"/>
    <w:rsid w:val="00E2300A"/>
    <w:rsid w:val="00E23392"/>
    <w:rsid w:val="00E26FBB"/>
    <w:rsid w:val="00E27570"/>
    <w:rsid w:val="00E27B26"/>
    <w:rsid w:val="00E31FA1"/>
    <w:rsid w:val="00E3215B"/>
    <w:rsid w:val="00E34B37"/>
    <w:rsid w:val="00E357D6"/>
    <w:rsid w:val="00E3618B"/>
    <w:rsid w:val="00E36965"/>
    <w:rsid w:val="00E36BBB"/>
    <w:rsid w:val="00E36C75"/>
    <w:rsid w:val="00E373B4"/>
    <w:rsid w:val="00E429A1"/>
    <w:rsid w:val="00E43E59"/>
    <w:rsid w:val="00E450A4"/>
    <w:rsid w:val="00E450E9"/>
    <w:rsid w:val="00E46251"/>
    <w:rsid w:val="00E46811"/>
    <w:rsid w:val="00E46DCA"/>
    <w:rsid w:val="00E471FD"/>
    <w:rsid w:val="00E504F2"/>
    <w:rsid w:val="00E5585E"/>
    <w:rsid w:val="00E55BDF"/>
    <w:rsid w:val="00E564C7"/>
    <w:rsid w:val="00E56905"/>
    <w:rsid w:val="00E57644"/>
    <w:rsid w:val="00E6151D"/>
    <w:rsid w:val="00E63C19"/>
    <w:rsid w:val="00E63E6E"/>
    <w:rsid w:val="00E644FD"/>
    <w:rsid w:val="00E65375"/>
    <w:rsid w:val="00E65D5E"/>
    <w:rsid w:val="00E661C9"/>
    <w:rsid w:val="00E6651D"/>
    <w:rsid w:val="00E67390"/>
    <w:rsid w:val="00E7042F"/>
    <w:rsid w:val="00E70D68"/>
    <w:rsid w:val="00E7102D"/>
    <w:rsid w:val="00E71F8A"/>
    <w:rsid w:val="00E7329B"/>
    <w:rsid w:val="00E7368B"/>
    <w:rsid w:val="00E7606C"/>
    <w:rsid w:val="00E766D0"/>
    <w:rsid w:val="00E80A3C"/>
    <w:rsid w:val="00E80C37"/>
    <w:rsid w:val="00E82BE9"/>
    <w:rsid w:val="00E84C34"/>
    <w:rsid w:val="00E85170"/>
    <w:rsid w:val="00E85705"/>
    <w:rsid w:val="00E86CB1"/>
    <w:rsid w:val="00E8728B"/>
    <w:rsid w:val="00E91AA7"/>
    <w:rsid w:val="00E92544"/>
    <w:rsid w:val="00E965B8"/>
    <w:rsid w:val="00E969D3"/>
    <w:rsid w:val="00EA30E1"/>
    <w:rsid w:val="00EA4241"/>
    <w:rsid w:val="00EA5D0F"/>
    <w:rsid w:val="00EA6573"/>
    <w:rsid w:val="00EB04E3"/>
    <w:rsid w:val="00EB0664"/>
    <w:rsid w:val="00EB087B"/>
    <w:rsid w:val="00EB216D"/>
    <w:rsid w:val="00EB2322"/>
    <w:rsid w:val="00EB38F7"/>
    <w:rsid w:val="00EB4CDF"/>
    <w:rsid w:val="00EB540A"/>
    <w:rsid w:val="00EB6491"/>
    <w:rsid w:val="00EB740F"/>
    <w:rsid w:val="00EC1395"/>
    <w:rsid w:val="00EC2332"/>
    <w:rsid w:val="00EC2B13"/>
    <w:rsid w:val="00EC3F27"/>
    <w:rsid w:val="00EC4161"/>
    <w:rsid w:val="00EC5029"/>
    <w:rsid w:val="00EC5A42"/>
    <w:rsid w:val="00EC7F0B"/>
    <w:rsid w:val="00ED2352"/>
    <w:rsid w:val="00ED26F7"/>
    <w:rsid w:val="00ED400B"/>
    <w:rsid w:val="00ED45C7"/>
    <w:rsid w:val="00ED63F5"/>
    <w:rsid w:val="00ED64EE"/>
    <w:rsid w:val="00ED6E07"/>
    <w:rsid w:val="00EE19B6"/>
    <w:rsid w:val="00EE1A54"/>
    <w:rsid w:val="00EE2ACE"/>
    <w:rsid w:val="00EE3684"/>
    <w:rsid w:val="00EE3ECB"/>
    <w:rsid w:val="00EE7A03"/>
    <w:rsid w:val="00EF02A4"/>
    <w:rsid w:val="00EF174F"/>
    <w:rsid w:val="00EF39CC"/>
    <w:rsid w:val="00EF44B8"/>
    <w:rsid w:val="00EF638B"/>
    <w:rsid w:val="00EF6D95"/>
    <w:rsid w:val="00EF786A"/>
    <w:rsid w:val="00F00B03"/>
    <w:rsid w:val="00F00D27"/>
    <w:rsid w:val="00F02039"/>
    <w:rsid w:val="00F024F1"/>
    <w:rsid w:val="00F05CF7"/>
    <w:rsid w:val="00F05D43"/>
    <w:rsid w:val="00F1004C"/>
    <w:rsid w:val="00F12AF0"/>
    <w:rsid w:val="00F12E85"/>
    <w:rsid w:val="00F13325"/>
    <w:rsid w:val="00F15942"/>
    <w:rsid w:val="00F15CFB"/>
    <w:rsid w:val="00F1657E"/>
    <w:rsid w:val="00F213DF"/>
    <w:rsid w:val="00F2169C"/>
    <w:rsid w:val="00F24460"/>
    <w:rsid w:val="00F30173"/>
    <w:rsid w:val="00F3130C"/>
    <w:rsid w:val="00F3508B"/>
    <w:rsid w:val="00F37898"/>
    <w:rsid w:val="00F4119B"/>
    <w:rsid w:val="00F43484"/>
    <w:rsid w:val="00F44509"/>
    <w:rsid w:val="00F44CCE"/>
    <w:rsid w:val="00F45663"/>
    <w:rsid w:val="00F50F63"/>
    <w:rsid w:val="00F519F0"/>
    <w:rsid w:val="00F521CA"/>
    <w:rsid w:val="00F53910"/>
    <w:rsid w:val="00F53CE1"/>
    <w:rsid w:val="00F53E7D"/>
    <w:rsid w:val="00F5457B"/>
    <w:rsid w:val="00F55E9B"/>
    <w:rsid w:val="00F5607B"/>
    <w:rsid w:val="00F570A7"/>
    <w:rsid w:val="00F57704"/>
    <w:rsid w:val="00F60405"/>
    <w:rsid w:val="00F63522"/>
    <w:rsid w:val="00F63F56"/>
    <w:rsid w:val="00F6571F"/>
    <w:rsid w:val="00F67DDC"/>
    <w:rsid w:val="00F7230C"/>
    <w:rsid w:val="00F72389"/>
    <w:rsid w:val="00F73F51"/>
    <w:rsid w:val="00F74367"/>
    <w:rsid w:val="00F745BB"/>
    <w:rsid w:val="00F761F3"/>
    <w:rsid w:val="00F80E14"/>
    <w:rsid w:val="00F81542"/>
    <w:rsid w:val="00F81672"/>
    <w:rsid w:val="00F820F9"/>
    <w:rsid w:val="00F82CA1"/>
    <w:rsid w:val="00F831D0"/>
    <w:rsid w:val="00F83B45"/>
    <w:rsid w:val="00F854E1"/>
    <w:rsid w:val="00F865C4"/>
    <w:rsid w:val="00F87A86"/>
    <w:rsid w:val="00F905EF"/>
    <w:rsid w:val="00F907CA"/>
    <w:rsid w:val="00F914B1"/>
    <w:rsid w:val="00F914BD"/>
    <w:rsid w:val="00F928AF"/>
    <w:rsid w:val="00F92D1B"/>
    <w:rsid w:val="00F92D6F"/>
    <w:rsid w:val="00F9448F"/>
    <w:rsid w:val="00F94822"/>
    <w:rsid w:val="00F95950"/>
    <w:rsid w:val="00F97747"/>
    <w:rsid w:val="00F97917"/>
    <w:rsid w:val="00FA1947"/>
    <w:rsid w:val="00FA3CC6"/>
    <w:rsid w:val="00FA459F"/>
    <w:rsid w:val="00FA4DC6"/>
    <w:rsid w:val="00FA5061"/>
    <w:rsid w:val="00FA5C9C"/>
    <w:rsid w:val="00FA5EAA"/>
    <w:rsid w:val="00FA6322"/>
    <w:rsid w:val="00FA7D83"/>
    <w:rsid w:val="00FA7EB4"/>
    <w:rsid w:val="00FB18CD"/>
    <w:rsid w:val="00FB2803"/>
    <w:rsid w:val="00FB414F"/>
    <w:rsid w:val="00FB6D50"/>
    <w:rsid w:val="00FB7249"/>
    <w:rsid w:val="00FB7251"/>
    <w:rsid w:val="00FB7696"/>
    <w:rsid w:val="00FC3AE2"/>
    <w:rsid w:val="00FC5D51"/>
    <w:rsid w:val="00FC6E65"/>
    <w:rsid w:val="00FC753D"/>
    <w:rsid w:val="00FC7FB1"/>
    <w:rsid w:val="00FD0D08"/>
    <w:rsid w:val="00FD1544"/>
    <w:rsid w:val="00FD2216"/>
    <w:rsid w:val="00FD2387"/>
    <w:rsid w:val="00FD27EB"/>
    <w:rsid w:val="00FD5999"/>
    <w:rsid w:val="00FD78F3"/>
    <w:rsid w:val="00FE096F"/>
    <w:rsid w:val="00FE196F"/>
    <w:rsid w:val="00FE1BB0"/>
    <w:rsid w:val="00FE1F54"/>
    <w:rsid w:val="00FE4937"/>
    <w:rsid w:val="00FE49E4"/>
    <w:rsid w:val="00FE600F"/>
    <w:rsid w:val="00FE6A60"/>
    <w:rsid w:val="00FE7235"/>
    <w:rsid w:val="00FF13FF"/>
    <w:rsid w:val="00FF1C11"/>
    <w:rsid w:val="00FF2228"/>
    <w:rsid w:val="00FF390B"/>
    <w:rsid w:val="00FF4A25"/>
    <w:rsid w:val="00FF4D58"/>
    <w:rsid w:val="00FF7590"/>
    <w:rsid w:val="1539106E"/>
    <w:rsid w:val="1ABC7C85"/>
    <w:rsid w:val="50DFE56B"/>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116F25"/>
  <w15:docId w15:val="{53117F0A-F436-5745-B3FE-CF5B4CFCE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EB3"/>
    <w:rPr>
      <w:sz w:val="24"/>
      <w:szCs w:val="24"/>
      <w:lang w:eastAsia="en-US"/>
    </w:rPr>
  </w:style>
  <w:style w:type="paragraph" w:styleId="Heading1">
    <w:name w:val="heading 1"/>
    <w:basedOn w:val="Normal"/>
    <w:next w:val="Normal"/>
    <w:link w:val="Heading1Char"/>
    <w:qFormat/>
    <w:rsid w:val="008C7EB3"/>
    <w:pPr>
      <w:keepNext/>
      <w:jc w:val="center"/>
      <w:outlineLvl w:val="0"/>
    </w:pPr>
    <w:rPr>
      <w:b/>
      <w:szCs w:val="20"/>
      <w:u w:val="single"/>
      <w:lang w:val="en-US"/>
    </w:rPr>
  </w:style>
  <w:style w:type="paragraph" w:styleId="Heading2">
    <w:name w:val="heading 2"/>
    <w:basedOn w:val="Normal"/>
    <w:next w:val="Normal"/>
    <w:link w:val="Heading2Char"/>
    <w:uiPriority w:val="9"/>
    <w:qFormat/>
    <w:rsid w:val="008C7EB3"/>
    <w:pPr>
      <w:keepNext/>
      <w:outlineLvl w:val="1"/>
    </w:pPr>
    <w:rPr>
      <w:rFonts w:ascii="Arial" w:hAnsi="Arial" w:cs="Arial"/>
      <w:b/>
      <w:bCs/>
      <w:sz w:val="36"/>
    </w:rPr>
  </w:style>
  <w:style w:type="paragraph" w:styleId="Heading3">
    <w:name w:val="heading 3"/>
    <w:basedOn w:val="Normal"/>
    <w:next w:val="Normal"/>
    <w:link w:val="Heading3Char"/>
    <w:qFormat/>
    <w:rsid w:val="008C7EB3"/>
    <w:pPr>
      <w:keepNext/>
      <w:outlineLvl w:val="2"/>
    </w:pPr>
    <w:rPr>
      <w:rFonts w:ascii="Arial" w:hAnsi="Arial" w:cs="Arial"/>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D0E69"/>
    <w:pPr>
      <w:tabs>
        <w:tab w:val="center" w:pos="4153"/>
        <w:tab w:val="right" w:pos="8306"/>
      </w:tabs>
    </w:pPr>
  </w:style>
  <w:style w:type="paragraph" w:styleId="Footer">
    <w:name w:val="footer"/>
    <w:basedOn w:val="Normal"/>
    <w:link w:val="FooterChar"/>
    <w:uiPriority w:val="99"/>
    <w:rsid w:val="004D0E69"/>
    <w:pPr>
      <w:tabs>
        <w:tab w:val="center" w:pos="4153"/>
        <w:tab w:val="right" w:pos="8306"/>
      </w:tabs>
    </w:pPr>
  </w:style>
  <w:style w:type="character" w:styleId="Hyperlink">
    <w:name w:val="Hyperlink"/>
    <w:rsid w:val="0068054D"/>
    <w:rPr>
      <w:color w:val="0000FF"/>
      <w:u w:val="single"/>
    </w:rPr>
  </w:style>
  <w:style w:type="character" w:customStyle="1" w:styleId="Heading2Char">
    <w:name w:val="Heading 2 Char"/>
    <w:link w:val="Heading2"/>
    <w:uiPriority w:val="9"/>
    <w:rsid w:val="00CC7AFD"/>
    <w:rPr>
      <w:rFonts w:ascii="Arial" w:hAnsi="Arial" w:cs="Arial"/>
      <w:b/>
      <w:bCs/>
      <w:sz w:val="36"/>
      <w:szCs w:val="24"/>
      <w:lang w:val="en-AU"/>
    </w:rPr>
  </w:style>
  <w:style w:type="character" w:customStyle="1" w:styleId="Heading3Char">
    <w:name w:val="Heading 3 Char"/>
    <w:link w:val="Heading3"/>
    <w:rsid w:val="00CC7AFD"/>
    <w:rPr>
      <w:rFonts w:ascii="Arial" w:hAnsi="Arial" w:cs="Arial"/>
      <w:i/>
      <w:iCs/>
      <w:sz w:val="22"/>
      <w:szCs w:val="24"/>
      <w:lang w:val="en-AU"/>
    </w:rPr>
  </w:style>
  <w:style w:type="paragraph" w:styleId="BalloonText">
    <w:name w:val="Balloon Text"/>
    <w:basedOn w:val="Normal"/>
    <w:link w:val="BalloonTextChar"/>
    <w:rsid w:val="008A4D06"/>
    <w:rPr>
      <w:rFonts w:ascii="Tahoma" w:hAnsi="Tahoma" w:cs="Tahoma"/>
      <w:sz w:val="16"/>
      <w:szCs w:val="16"/>
    </w:rPr>
  </w:style>
  <w:style w:type="character" w:customStyle="1" w:styleId="BalloonTextChar">
    <w:name w:val="Balloon Text Char"/>
    <w:link w:val="BalloonText"/>
    <w:rsid w:val="008A4D06"/>
    <w:rPr>
      <w:rFonts w:ascii="Tahoma" w:hAnsi="Tahoma" w:cs="Tahoma"/>
      <w:sz w:val="16"/>
      <w:szCs w:val="16"/>
      <w:lang w:eastAsia="en-US"/>
    </w:rPr>
  </w:style>
  <w:style w:type="character" w:customStyle="1" w:styleId="UnresolvedMention1">
    <w:name w:val="Unresolved Mention1"/>
    <w:basedOn w:val="DefaultParagraphFont"/>
    <w:uiPriority w:val="99"/>
    <w:semiHidden/>
    <w:unhideWhenUsed/>
    <w:rsid w:val="004D6AF3"/>
    <w:rPr>
      <w:color w:val="605E5C"/>
      <w:shd w:val="clear" w:color="auto" w:fill="E1DFDD"/>
    </w:rPr>
  </w:style>
  <w:style w:type="paragraph" w:styleId="ListParagraph">
    <w:name w:val="List Paragraph"/>
    <w:basedOn w:val="Normal"/>
    <w:uiPriority w:val="34"/>
    <w:qFormat/>
    <w:rsid w:val="00775A6F"/>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775A6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75A6F"/>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775A6F"/>
    <w:rPr>
      <w:vertAlign w:val="superscript"/>
    </w:rPr>
  </w:style>
  <w:style w:type="table" w:styleId="TableGrid">
    <w:name w:val="Table Grid"/>
    <w:basedOn w:val="TableNormal"/>
    <w:uiPriority w:val="39"/>
    <w:rsid w:val="00DC6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E3237"/>
    <w:pPr>
      <w:pBdr>
        <w:bottom w:val="single" w:sz="8" w:space="4" w:color="4F81BD" w:themeColor="accent1"/>
      </w:pBdr>
      <w:spacing w:before="120" w:after="12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8E3237"/>
    <w:rPr>
      <w:rFonts w:asciiTheme="majorHAnsi" w:eastAsiaTheme="majorEastAsia" w:hAnsiTheme="majorHAnsi" w:cstheme="majorBidi"/>
      <w:color w:val="17365D" w:themeColor="text2" w:themeShade="BF"/>
      <w:spacing w:val="5"/>
      <w:kern w:val="28"/>
      <w:sz w:val="52"/>
      <w:szCs w:val="52"/>
      <w:lang w:val="en-US" w:eastAsia="en-US"/>
    </w:rPr>
  </w:style>
  <w:style w:type="paragraph" w:styleId="NormalWeb">
    <w:name w:val="Normal (Web)"/>
    <w:basedOn w:val="Normal"/>
    <w:rsid w:val="008E3237"/>
    <w:pPr>
      <w:spacing w:after="100" w:afterAutospacing="1" w:line="276" w:lineRule="auto"/>
    </w:pPr>
    <w:rPr>
      <w:rFonts w:ascii="Arial" w:eastAsiaTheme="minorEastAsia" w:hAnsi="Arial" w:cs="Arial"/>
      <w:color w:val="000000"/>
      <w:sz w:val="18"/>
      <w:szCs w:val="18"/>
      <w:lang w:val="en-US"/>
    </w:rPr>
  </w:style>
  <w:style w:type="character" w:styleId="PageNumber">
    <w:name w:val="page number"/>
    <w:basedOn w:val="DefaultParagraphFont"/>
    <w:semiHidden/>
    <w:unhideWhenUsed/>
    <w:rsid w:val="00B02B07"/>
  </w:style>
  <w:style w:type="character" w:customStyle="1" w:styleId="Heading1Char">
    <w:name w:val="Heading 1 Char"/>
    <w:basedOn w:val="DefaultParagraphFont"/>
    <w:link w:val="Heading1"/>
    <w:rsid w:val="002E2F17"/>
    <w:rPr>
      <w:b/>
      <w:sz w:val="24"/>
      <w:u w:val="single"/>
      <w:lang w:val="en-US" w:eastAsia="en-US"/>
    </w:rPr>
  </w:style>
  <w:style w:type="character" w:customStyle="1" w:styleId="FooterChar">
    <w:name w:val="Footer Char"/>
    <w:basedOn w:val="DefaultParagraphFont"/>
    <w:link w:val="Footer"/>
    <w:uiPriority w:val="99"/>
    <w:rsid w:val="00107172"/>
    <w:rPr>
      <w:sz w:val="24"/>
      <w:szCs w:val="24"/>
      <w:lang w:eastAsia="en-US"/>
    </w:rPr>
  </w:style>
  <w:style w:type="character" w:styleId="Emphasis">
    <w:name w:val="Emphasis"/>
    <w:basedOn w:val="DefaultParagraphFont"/>
    <w:qFormat/>
    <w:rsid w:val="00233344"/>
    <w:rPr>
      <w:i/>
      <w:iCs/>
    </w:rPr>
  </w:style>
  <w:style w:type="paragraph" w:styleId="Revision">
    <w:name w:val="Revision"/>
    <w:hidden/>
    <w:uiPriority w:val="99"/>
    <w:semiHidden/>
    <w:rsid w:val="006F103C"/>
    <w:rPr>
      <w:sz w:val="24"/>
      <w:szCs w:val="24"/>
      <w:lang w:eastAsia="en-US"/>
    </w:rPr>
  </w:style>
  <w:style w:type="character" w:styleId="UnresolvedMention">
    <w:name w:val="Unresolved Mention"/>
    <w:basedOn w:val="DefaultParagraphFont"/>
    <w:uiPriority w:val="99"/>
    <w:semiHidden/>
    <w:unhideWhenUsed/>
    <w:rsid w:val="007B7B1E"/>
    <w:rPr>
      <w:color w:val="605E5C"/>
      <w:shd w:val="clear" w:color="auto" w:fill="E1DFDD"/>
    </w:rPr>
  </w:style>
  <w:style w:type="character" w:styleId="CommentReference">
    <w:name w:val="annotation reference"/>
    <w:basedOn w:val="DefaultParagraphFont"/>
    <w:semiHidden/>
    <w:unhideWhenUsed/>
    <w:rsid w:val="00F57704"/>
    <w:rPr>
      <w:sz w:val="16"/>
      <w:szCs w:val="16"/>
    </w:rPr>
  </w:style>
  <w:style w:type="paragraph" w:styleId="CommentText">
    <w:name w:val="annotation text"/>
    <w:basedOn w:val="Normal"/>
    <w:link w:val="CommentTextChar"/>
    <w:unhideWhenUsed/>
    <w:rsid w:val="00F57704"/>
    <w:rPr>
      <w:sz w:val="20"/>
      <w:szCs w:val="20"/>
    </w:rPr>
  </w:style>
  <w:style w:type="character" w:customStyle="1" w:styleId="CommentTextChar">
    <w:name w:val="Comment Text Char"/>
    <w:basedOn w:val="DefaultParagraphFont"/>
    <w:link w:val="CommentText"/>
    <w:rsid w:val="00F57704"/>
    <w:rPr>
      <w:lang w:eastAsia="en-US"/>
    </w:rPr>
  </w:style>
  <w:style w:type="paragraph" w:styleId="CommentSubject">
    <w:name w:val="annotation subject"/>
    <w:basedOn w:val="CommentText"/>
    <w:next w:val="CommentText"/>
    <w:link w:val="CommentSubjectChar"/>
    <w:semiHidden/>
    <w:unhideWhenUsed/>
    <w:rsid w:val="00F57704"/>
    <w:rPr>
      <w:b/>
      <w:bCs/>
    </w:rPr>
  </w:style>
  <w:style w:type="character" w:customStyle="1" w:styleId="CommentSubjectChar">
    <w:name w:val="Comment Subject Char"/>
    <w:basedOn w:val="CommentTextChar"/>
    <w:link w:val="CommentSubject"/>
    <w:semiHidden/>
    <w:rsid w:val="00F5770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4456">
      <w:bodyDiv w:val="1"/>
      <w:marLeft w:val="0"/>
      <w:marRight w:val="0"/>
      <w:marTop w:val="0"/>
      <w:marBottom w:val="0"/>
      <w:divBdr>
        <w:top w:val="none" w:sz="0" w:space="0" w:color="auto"/>
        <w:left w:val="none" w:sz="0" w:space="0" w:color="auto"/>
        <w:bottom w:val="none" w:sz="0" w:space="0" w:color="auto"/>
        <w:right w:val="none" w:sz="0" w:space="0" w:color="auto"/>
      </w:divBdr>
    </w:div>
    <w:div w:id="205140552">
      <w:bodyDiv w:val="1"/>
      <w:marLeft w:val="0"/>
      <w:marRight w:val="0"/>
      <w:marTop w:val="0"/>
      <w:marBottom w:val="0"/>
      <w:divBdr>
        <w:top w:val="none" w:sz="0" w:space="0" w:color="auto"/>
        <w:left w:val="none" w:sz="0" w:space="0" w:color="auto"/>
        <w:bottom w:val="none" w:sz="0" w:space="0" w:color="auto"/>
        <w:right w:val="none" w:sz="0" w:space="0" w:color="auto"/>
      </w:divBdr>
    </w:div>
    <w:div w:id="453139774">
      <w:bodyDiv w:val="1"/>
      <w:marLeft w:val="0"/>
      <w:marRight w:val="0"/>
      <w:marTop w:val="0"/>
      <w:marBottom w:val="0"/>
      <w:divBdr>
        <w:top w:val="none" w:sz="0" w:space="0" w:color="auto"/>
        <w:left w:val="none" w:sz="0" w:space="0" w:color="auto"/>
        <w:bottom w:val="none" w:sz="0" w:space="0" w:color="auto"/>
        <w:right w:val="none" w:sz="0" w:space="0" w:color="auto"/>
      </w:divBdr>
    </w:div>
    <w:div w:id="471943863">
      <w:bodyDiv w:val="1"/>
      <w:marLeft w:val="0"/>
      <w:marRight w:val="0"/>
      <w:marTop w:val="0"/>
      <w:marBottom w:val="0"/>
      <w:divBdr>
        <w:top w:val="none" w:sz="0" w:space="0" w:color="auto"/>
        <w:left w:val="none" w:sz="0" w:space="0" w:color="auto"/>
        <w:bottom w:val="none" w:sz="0" w:space="0" w:color="auto"/>
        <w:right w:val="none" w:sz="0" w:space="0" w:color="auto"/>
      </w:divBdr>
    </w:div>
    <w:div w:id="870725435">
      <w:bodyDiv w:val="1"/>
      <w:marLeft w:val="0"/>
      <w:marRight w:val="0"/>
      <w:marTop w:val="0"/>
      <w:marBottom w:val="0"/>
      <w:divBdr>
        <w:top w:val="none" w:sz="0" w:space="0" w:color="auto"/>
        <w:left w:val="none" w:sz="0" w:space="0" w:color="auto"/>
        <w:bottom w:val="none" w:sz="0" w:space="0" w:color="auto"/>
        <w:right w:val="none" w:sz="0" w:space="0" w:color="auto"/>
      </w:divBdr>
    </w:div>
    <w:div w:id="963196619">
      <w:bodyDiv w:val="1"/>
      <w:marLeft w:val="0"/>
      <w:marRight w:val="0"/>
      <w:marTop w:val="0"/>
      <w:marBottom w:val="0"/>
      <w:divBdr>
        <w:top w:val="none" w:sz="0" w:space="0" w:color="auto"/>
        <w:left w:val="none" w:sz="0" w:space="0" w:color="auto"/>
        <w:bottom w:val="none" w:sz="0" w:space="0" w:color="auto"/>
        <w:right w:val="none" w:sz="0" w:space="0" w:color="auto"/>
      </w:divBdr>
    </w:div>
    <w:div w:id="1062945247">
      <w:bodyDiv w:val="1"/>
      <w:marLeft w:val="0"/>
      <w:marRight w:val="0"/>
      <w:marTop w:val="0"/>
      <w:marBottom w:val="0"/>
      <w:divBdr>
        <w:top w:val="none" w:sz="0" w:space="0" w:color="auto"/>
        <w:left w:val="none" w:sz="0" w:space="0" w:color="auto"/>
        <w:bottom w:val="none" w:sz="0" w:space="0" w:color="auto"/>
        <w:right w:val="none" w:sz="0" w:space="0" w:color="auto"/>
      </w:divBdr>
    </w:div>
    <w:div w:id="1129320603">
      <w:bodyDiv w:val="1"/>
      <w:marLeft w:val="0"/>
      <w:marRight w:val="0"/>
      <w:marTop w:val="0"/>
      <w:marBottom w:val="0"/>
      <w:divBdr>
        <w:top w:val="none" w:sz="0" w:space="0" w:color="auto"/>
        <w:left w:val="none" w:sz="0" w:space="0" w:color="auto"/>
        <w:bottom w:val="none" w:sz="0" w:space="0" w:color="auto"/>
        <w:right w:val="none" w:sz="0" w:space="0" w:color="auto"/>
      </w:divBdr>
    </w:div>
    <w:div w:id="1192913734">
      <w:bodyDiv w:val="1"/>
      <w:marLeft w:val="0"/>
      <w:marRight w:val="0"/>
      <w:marTop w:val="0"/>
      <w:marBottom w:val="0"/>
      <w:divBdr>
        <w:top w:val="none" w:sz="0" w:space="0" w:color="auto"/>
        <w:left w:val="none" w:sz="0" w:space="0" w:color="auto"/>
        <w:bottom w:val="none" w:sz="0" w:space="0" w:color="auto"/>
        <w:right w:val="none" w:sz="0" w:space="0" w:color="auto"/>
      </w:divBdr>
    </w:div>
    <w:div w:id="1249576803">
      <w:bodyDiv w:val="1"/>
      <w:marLeft w:val="0"/>
      <w:marRight w:val="0"/>
      <w:marTop w:val="0"/>
      <w:marBottom w:val="0"/>
      <w:divBdr>
        <w:top w:val="none" w:sz="0" w:space="0" w:color="auto"/>
        <w:left w:val="none" w:sz="0" w:space="0" w:color="auto"/>
        <w:bottom w:val="none" w:sz="0" w:space="0" w:color="auto"/>
        <w:right w:val="none" w:sz="0" w:space="0" w:color="auto"/>
      </w:divBdr>
    </w:div>
    <w:div w:id="1267231453">
      <w:bodyDiv w:val="1"/>
      <w:marLeft w:val="0"/>
      <w:marRight w:val="0"/>
      <w:marTop w:val="0"/>
      <w:marBottom w:val="0"/>
      <w:divBdr>
        <w:top w:val="none" w:sz="0" w:space="0" w:color="auto"/>
        <w:left w:val="none" w:sz="0" w:space="0" w:color="auto"/>
        <w:bottom w:val="none" w:sz="0" w:space="0" w:color="auto"/>
        <w:right w:val="none" w:sz="0" w:space="0" w:color="auto"/>
      </w:divBdr>
    </w:div>
    <w:div w:id="1323195147">
      <w:bodyDiv w:val="1"/>
      <w:marLeft w:val="0"/>
      <w:marRight w:val="0"/>
      <w:marTop w:val="0"/>
      <w:marBottom w:val="0"/>
      <w:divBdr>
        <w:top w:val="none" w:sz="0" w:space="0" w:color="auto"/>
        <w:left w:val="none" w:sz="0" w:space="0" w:color="auto"/>
        <w:bottom w:val="none" w:sz="0" w:space="0" w:color="auto"/>
        <w:right w:val="none" w:sz="0" w:space="0" w:color="auto"/>
      </w:divBdr>
    </w:div>
    <w:div w:id="181129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grams@stjohnscare.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R:\Rhonda's%20old%20files\Desktop\Thank%20you%20receipt%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2ec3dce-f01d-4140-a8c6-81b97f670839">
      <Terms xmlns="http://schemas.microsoft.com/office/infopath/2007/PartnerControls"/>
    </lcf76f155ced4ddcb4097134ff3c332f>
    <TaxCatchAll xmlns="2ff0c932-c9ee-4180-b195-049befece1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48A55814A37941887E2A5338829AA9" ma:contentTypeVersion="18" ma:contentTypeDescription="Create a new document." ma:contentTypeScope="" ma:versionID="4e444b791364ffe84572c3bcfc3711c1">
  <xsd:schema xmlns:xsd="http://www.w3.org/2001/XMLSchema" xmlns:xs="http://www.w3.org/2001/XMLSchema" xmlns:p="http://schemas.microsoft.com/office/2006/metadata/properties" xmlns:ns2="e2ec3dce-f01d-4140-a8c6-81b97f670839" xmlns:ns3="2ff0c932-c9ee-4180-b195-049befece119" targetNamespace="http://schemas.microsoft.com/office/2006/metadata/properties" ma:root="true" ma:fieldsID="c4a03473294353d170a2c2e791d7b0ab" ns2:_="" ns3:_="">
    <xsd:import namespace="e2ec3dce-f01d-4140-a8c6-81b97f670839"/>
    <xsd:import namespace="2ff0c932-c9ee-4180-b195-049befece1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c3dce-f01d-4140-a8c6-81b97f670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a6812f8-0e9e-42c8-8116-9d95726fc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0c932-c9ee-4180-b195-049befece11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e133215-86f9-4624-b7a1-2f25063c4148}" ma:internalName="TaxCatchAll" ma:showField="CatchAllData" ma:web="2ff0c932-c9ee-4180-b195-049befece11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11D19C-0861-445B-9A00-6D5121BB05B0}">
  <ds:schemaRefs>
    <ds:schemaRef ds:uri="http://schemas.microsoft.com/sharepoint/v3/contenttype/forms"/>
  </ds:schemaRefs>
</ds:datastoreItem>
</file>

<file path=customXml/itemProps2.xml><?xml version="1.0" encoding="utf-8"?>
<ds:datastoreItem xmlns:ds="http://schemas.openxmlformats.org/officeDocument/2006/customXml" ds:itemID="{C316E2CC-DE2C-4C74-A8C0-A7BF14D6E95F}">
  <ds:schemaRefs>
    <ds:schemaRef ds:uri="http://schemas.microsoft.com/office/2006/metadata/properties"/>
    <ds:schemaRef ds:uri="http://schemas.microsoft.com/office/infopath/2007/PartnerControls"/>
    <ds:schemaRef ds:uri="e2ec3dce-f01d-4140-a8c6-81b97f670839"/>
    <ds:schemaRef ds:uri="2ff0c932-c9ee-4180-b195-049befece119"/>
  </ds:schemaRefs>
</ds:datastoreItem>
</file>

<file path=customXml/itemProps3.xml><?xml version="1.0" encoding="utf-8"?>
<ds:datastoreItem xmlns:ds="http://schemas.openxmlformats.org/officeDocument/2006/customXml" ds:itemID="{0ED03BAA-5265-FF41-ADB9-39D97A129667}">
  <ds:schemaRefs>
    <ds:schemaRef ds:uri="http://schemas.openxmlformats.org/officeDocument/2006/bibliography"/>
  </ds:schemaRefs>
</ds:datastoreItem>
</file>

<file path=customXml/itemProps4.xml><?xml version="1.0" encoding="utf-8"?>
<ds:datastoreItem xmlns:ds="http://schemas.openxmlformats.org/officeDocument/2006/customXml" ds:itemID="{5C43B50A-FDF4-447E-A4F0-F2B187BC3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c3dce-f01d-4140-a8c6-81b97f670839"/>
    <ds:schemaRef ds:uri="2ff0c932-c9ee-4180-b195-049befece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Thank you receipt 2016</Template>
  <TotalTime>9</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Care2</dc:creator>
  <cp:lastModifiedBy>SJC Secretary</cp:lastModifiedBy>
  <cp:revision>7</cp:revision>
  <cp:lastPrinted>2024-09-11T00:06:00Z</cp:lastPrinted>
  <dcterms:created xsi:type="dcterms:W3CDTF">2026-08-16T04:39:00Z</dcterms:created>
  <dcterms:modified xsi:type="dcterms:W3CDTF">2026-08-16T04:46:00Z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0x010100EE48A55814A37941887E2A5338829AA9</vt:lpwstr>
  </property>
  <property fmtid="{D5CDD505-2E9C-101B-9397-08002B2CF9AE}" pid="3" name="MediaServiceImageTags">
    <vt:lpwstr/>
  </property>
  <property fmtid="{D5CDD505-2E9C-101B-9397-08002B2CF9AE}" pid="4" name="Order">
    <vt:r8>11500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